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ED007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533400</wp:posOffset>
            </wp:positionV>
            <wp:extent cx="6248400" cy="7815896"/>
            <wp:effectExtent l="0" t="0" r="0" b="0"/>
            <wp:wrapThrough wrapText="bothSides">
              <wp:wrapPolygon edited="0">
                <wp:start x="0" y="0"/>
                <wp:lineTo x="0" y="21533"/>
                <wp:lineTo x="21534" y="21533"/>
                <wp:lineTo x="2153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7815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2570" w:rsidSect="0096338E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72"/>
    <w:rsid w:val="003106A9"/>
    <w:rsid w:val="00670730"/>
    <w:rsid w:val="0096338E"/>
    <w:rsid w:val="00ED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9245ED-AF06-4A22-B430-5EE3D8C0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2020-05-11T19:15:00Z</dcterms:created>
  <dcterms:modified xsi:type="dcterms:W3CDTF">2020-05-11T20:04:00Z</dcterms:modified>
</cp:coreProperties>
</file>