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B82EE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544</wp:posOffset>
            </wp:positionV>
            <wp:extent cx="6186748" cy="8590121"/>
            <wp:effectExtent l="0" t="0" r="5080" b="1905"/>
            <wp:wrapTight wrapText="bothSides">
              <wp:wrapPolygon edited="0">
                <wp:start x="0" y="0"/>
                <wp:lineTo x="0" y="21557"/>
                <wp:lineTo x="21551" y="21557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6748" cy="85901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E2570" w:rsidSect="00433FEA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EEB"/>
    <w:rsid w:val="003106A9"/>
    <w:rsid w:val="00433FEA"/>
    <w:rsid w:val="00670730"/>
    <w:rsid w:val="00B8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A5F3BC-C140-4D36-827A-A001E31E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B9B51045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2020-05-11T19:15:00Z</dcterms:created>
  <dcterms:modified xsi:type="dcterms:W3CDTF">2020-05-11T20:05:00Z</dcterms:modified>
</cp:coreProperties>
</file>