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AC75F3">
      <w:r>
        <w:rPr>
          <w:noProof/>
          <w:lang w:eastAsia="en-GB"/>
        </w:rPr>
        <w:drawing>
          <wp:inline distT="0" distB="0" distL="0" distR="0" wp14:anchorId="70140CD0" wp14:editId="46EC9613">
            <wp:extent cx="9326132" cy="6441069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41353" cy="6451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2570" w:rsidSect="00AC75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5F3"/>
    <w:rsid w:val="003106A9"/>
    <w:rsid w:val="00670730"/>
    <w:rsid w:val="00AC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C200CD-341E-4804-8CDD-6D6DD72D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4C875363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2020-05-12T19:07:00Z</dcterms:created>
  <dcterms:modified xsi:type="dcterms:W3CDTF">2020-05-12T19:09:00Z</dcterms:modified>
</cp:coreProperties>
</file>