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03A9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-245659</wp:posOffset>
            </wp:positionH>
            <wp:positionV relativeFrom="paragraph">
              <wp:posOffset>427</wp:posOffset>
            </wp:positionV>
            <wp:extent cx="6357620" cy="8251190"/>
            <wp:effectExtent l="0" t="0" r="5080" b="0"/>
            <wp:wrapThrough wrapText="bothSides">
              <wp:wrapPolygon edited="0">
                <wp:start x="0" y="0"/>
                <wp:lineTo x="0" y="21543"/>
                <wp:lineTo x="21553" y="21543"/>
                <wp:lineTo x="2155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7620" cy="825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D57">
        <w:rPr>
          <w:noProof/>
          <w:lang w:eastAsia="en-GB"/>
        </w:rPr>
        <w:drawing>
          <wp:inline distT="0" distB="0" distL="0" distR="0" wp14:anchorId="394D8288" wp14:editId="0857803E">
            <wp:extent cx="3429000" cy="257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Sect="0014392A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D57"/>
    <w:rsid w:val="0014392A"/>
    <w:rsid w:val="00207DFB"/>
    <w:rsid w:val="003106A9"/>
    <w:rsid w:val="00670730"/>
    <w:rsid w:val="00903A9E"/>
    <w:rsid w:val="00A3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BBEE5B-1A4D-4260-86DD-BCDBD5145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4C875363</Template>
  <TotalTime>131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2020-05-11T16:51:00Z</dcterms:created>
  <dcterms:modified xsi:type="dcterms:W3CDTF">2020-05-12T18:39:00Z</dcterms:modified>
</cp:coreProperties>
</file>