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29346D" w:rsidP="0029346D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>P3 this is a map of the world.</w:t>
      </w:r>
    </w:p>
    <w:p w:rsidR="0029346D" w:rsidRDefault="00D0637B" w:rsidP="0029346D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 xml:space="preserve">Can you find </w:t>
      </w:r>
      <w:r w:rsidR="00A840F8">
        <w:rPr>
          <w:rFonts w:ascii="SassoonPrimaryType" w:hAnsi="SassoonPrimaryType"/>
          <w:sz w:val="36"/>
          <w:szCs w:val="36"/>
        </w:rPr>
        <w:t xml:space="preserve">Northern </w:t>
      </w:r>
      <w:bookmarkStart w:id="0" w:name="_GoBack"/>
      <w:bookmarkEnd w:id="0"/>
      <w:r>
        <w:rPr>
          <w:rFonts w:ascii="SassoonPrimaryType" w:hAnsi="SassoonPrimaryType"/>
          <w:sz w:val="36"/>
          <w:szCs w:val="36"/>
        </w:rPr>
        <w:t>Ireland? It is very small compared to other countries in the world.</w:t>
      </w:r>
    </w:p>
    <w:p w:rsidR="00D0637B" w:rsidRPr="0029346D" w:rsidRDefault="00D0637B" w:rsidP="00A840F8">
      <w:pPr>
        <w:rPr>
          <w:rFonts w:ascii="SassoonPrimaryType" w:hAnsi="SassoonPrimaryType"/>
          <w:sz w:val="36"/>
          <w:szCs w:val="36"/>
        </w:rPr>
      </w:pPr>
      <w:r w:rsidRPr="00C25CB9">
        <w:rPr>
          <w:rFonts w:ascii="Maiandra GD" w:hAnsi="Maiandra GD"/>
          <w:noProof/>
          <w:color w:val="7030A0"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2ABD06F7" wp14:editId="30C101FB">
            <wp:simplePos x="0" y="0"/>
            <wp:positionH relativeFrom="margin">
              <wp:align>left</wp:align>
            </wp:positionH>
            <wp:positionV relativeFrom="paragraph">
              <wp:posOffset>507012</wp:posOffset>
            </wp:positionV>
            <wp:extent cx="8559992" cy="44335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9992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37B" w:rsidRPr="0029346D" w:rsidSect="0029346D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46D"/>
    <w:rsid w:val="0029346D"/>
    <w:rsid w:val="0036257A"/>
    <w:rsid w:val="00A76345"/>
    <w:rsid w:val="00A840F8"/>
    <w:rsid w:val="00D0637B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87B41"/>
  <w15:chartTrackingRefBased/>
  <w15:docId w15:val="{5CD5972E-F1EC-4993-A1D9-4B97F6F06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B04EC1FA</Template>
  <TotalTime>2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4</cp:revision>
  <dcterms:created xsi:type="dcterms:W3CDTF">2020-05-13T18:51:00Z</dcterms:created>
  <dcterms:modified xsi:type="dcterms:W3CDTF">2020-05-14T19:08:00Z</dcterms:modified>
</cp:coreProperties>
</file>