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570" w:rsidRDefault="000C6CCB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35560</wp:posOffset>
            </wp:positionH>
            <wp:positionV relativeFrom="paragraph">
              <wp:posOffset>381000</wp:posOffset>
            </wp:positionV>
            <wp:extent cx="7522845" cy="8458200"/>
            <wp:effectExtent l="0" t="0" r="1905" b="0"/>
            <wp:wrapThrough wrapText="bothSides">
              <wp:wrapPolygon edited="0">
                <wp:start x="0" y="0"/>
                <wp:lineTo x="0" y="21551"/>
                <wp:lineTo x="21551" y="21551"/>
                <wp:lineTo x="21551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2845" cy="8458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E25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CCB"/>
    <w:rsid w:val="000C6CCB"/>
    <w:rsid w:val="003106A9"/>
    <w:rsid w:val="00670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78EF43B-B30E-48A6-A690-F97F7ED45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B9B51045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1</cp:revision>
  <dcterms:created xsi:type="dcterms:W3CDTF">2020-05-11T19:34:00Z</dcterms:created>
  <dcterms:modified xsi:type="dcterms:W3CDTF">2020-05-11T19:35:00Z</dcterms:modified>
</cp:coreProperties>
</file>