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Default="009961DC">
      <w:r>
        <w:rPr>
          <w:noProof/>
          <w:lang w:eastAsia="en-GB"/>
        </w:rPr>
        <w:drawing>
          <wp:inline distT="0" distB="0" distL="0" distR="0" wp14:anchorId="04B99CB3" wp14:editId="6ECF3DF8">
            <wp:extent cx="5981700" cy="9519448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99793" cy="9548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2570" w:rsidSect="00C6138C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1DC"/>
    <w:rsid w:val="003106A9"/>
    <w:rsid w:val="00670730"/>
    <w:rsid w:val="009961DC"/>
    <w:rsid w:val="00C6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BBF4FE-C3C6-458C-9D9E-826FFAE0D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B9B51045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2020-05-11T19:44:00Z</dcterms:created>
  <dcterms:modified xsi:type="dcterms:W3CDTF">2020-05-11T19:52:00Z</dcterms:modified>
</cp:coreProperties>
</file>