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Default="00F73F07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-457200</wp:posOffset>
            </wp:positionH>
            <wp:positionV relativeFrom="paragraph">
              <wp:posOffset>5562600</wp:posOffset>
            </wp:positionV>
            <wp:extent cx="3537585" cy="4191874"/>
            <wp:effectExtent l="0" t="0" r="571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998"/>
                    <a:stretch/>
                  </pic:blipFill>
                  <pic:spPr bwMode="auto">
                    <a:xfrm>
                      <a:off x="0" y="0"/>
                      <a:ext cx="3537585" cy="41918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-552450</wp:posOffset>
            </wp:positionH>
            <wp:positionV relativeFrom="paragraph">
              <wp:posOffset>0</wp:posOffset>
            </wp:positionV>
            <wp:extent cx="3448050" cy="5886450"/>
            <wp:effectExtent l="0" t="0" r="0" b="0"/>
            <wp:wrapThrough wrapText="bothSides">
              <wp:wrapPolygon edited="0">
                <wp:start x="0" y="0"/>
                <wp:lineTo x="0" y="21530"/>
                <wp:lineTo x="21481" y="21530"/>
                <wp:lineTo x="21481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8050" cy="5886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E2570" w:rsidSect="00160743"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A72"/>
    <w:rsid w:val="00160743"/>
    <w:rsid w:val="003106A9"/>
    <w:rsid w:val="00670730"/>
    <w:rsid w:val="00814E69"/>
    <w:rsid w:val="00BD258B"/>
    <w:rsid w:val="00F52A72"/>
    <w:rsid w:val="00F73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C4711B-84EC-4DB4-B812-5987319DB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B9B51045</Template>
  <TotalTime>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6</cp:revision>
  <dcterms:created xsi:type="dcterms:W3CDTF">2020-05-11T19:42:00Z</dcterms:created>
  <dcterms:modified xsi:type="dcterms:W3CDTF">2020-05-11T19:53:00Z</dcterms:modified>
</cp:coreProperties>
</file>