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3DD" w:rsidRDefault="004453BF">
      <w:bookmarkStart w:id="0" w:name="_GoBack"/>
      <w:bookmarkEnd w:id="0"/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35712" behindDoc="1" locked="0" layoutInCell="1" allowOverlap="1" wp14:anchorId="4C77008F" wp14:editId="0C5D531B">
            <wp:simplePos x="0" y="0"/>
            <wp:positionH relativeFrom="column">
              <wp:posOffset>1731645</wp:posOffset>
            </wp:positionH>
            <wp:positionV relativeFrom="paragraph">
              <wp:posOffset>77470</wp:posOffset>
            </wp:positionV>
            <wp:extent cx="2971800" cy="600710"/>
            <wp:effectExtent l="0" t="0" r="0" b="88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60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2A1B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4533190B" wp14:editId="545498CE">
                <wp:simplePos x="0" y="0"/>
                <wp:positionH relativeFrom="column">
                  <wp:posOffset>5793105</wp:posOffset>
                </wp:positionH>
                <wp:positionV relativeFrom="paragraph">
                  <wp:posOffset>-90170</wp:posOffset>
                </wp:positionV>
                <wp:extent cx="640080" cy="601980"/>
                <wp:effectExtent l="228600" t="0" r="45720" b="45720"/>
                <wp:wrapNone/>
                <wp:docPr id="30" name="Cloud Callou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" cy="601980"/>
                        </a:xfrm>
                        <a:prstGeom prst="cloudCallout">
                          <a:avLst>
                            <a:gd name="adj1" fmla="val -80356"/>
                            <a:gd name="adj2" fmla="val 46044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2A1B" w:rsidRPr="000A2A1B" w:rsidRDefault="000A2A1B" w:rsidP="000A2A1B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0A2A1B">
                              <w:rPr>
                                <w:rFonts w:ascii="Comic Sans MS" w:hAnsi="Comic Sans MS"/>
                                <w:sz w:val="32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33190B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30" o:spid="_x0000_s1026" type="#_x0000_t106" style="position:absolute;margin-left:456.15pt;margin-top:-7.1pt;width:50.4pt;height:47.4pt;z-index:251810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" adj="-6557,20746" fillcolor="white [3201]" strokecolor="black [3200]" strokeweight="2pt">
                <v:textbox>
                  <w:txbxContent>
                    <w:p w:rsidR="000A2A1B" w:rsidRPr="000A2A1B" w:rsidRDefault="000A2A1B" w:rsidP="000A2A1B">
                      <w:pPr>
                        <w:jc w:val="center"/>
                        <w:rPr>
                          <w:rFonts w:ascii="Comic Sans MS" w:hAnsi="Comic Sans MS"/>
                          <w:sz w:val="32"/>
                        </w:rPr>
                      </w:pPr>
                      <w:r w:rsidRPr="000A2A1B">
                        <w:rPr>
                          <w:rFonts w:ascii="Comic Sans MS" w:hAnsi="Comic Sans MS"/>
                          <w:sz w:val="32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:rsidR="005F243B" w:rsidRPr="005F243B" w:rsidRDefault="004856A2" w:rsidP="005F243B">
      <w:pPr>
        <w:ind w:left="180" w:right="278"/>
        <w:rPr>
          <w:rFonts w:ascii="Comic Sans MS" w:hAnsi="Comic Sans M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33441EEC" wp14:editId="57631974">
                <wp:simplePos x="0" y="0"/>
                <wp:positionH relativeFrom="column">
                  <wp:posOffset>1800225</wp:posOffset>
                </wp:positionH>
                <wp:positionV relativeFrom="paragraph">
                  <wp:posOffset>-1905</wp:posOffset>
                </wp:positionV>
                <wp:extent cx="2743200" cy="44958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4495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1406" w:rsidRPr="005B7D1B" w:rsidRDefault="00EF228D" w:rsidP="00EB240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2"/>
                              </w:rPr>
                            </w:pPr>
                            <w:r w:rsidRPr="005B7D1B">
                              <w:rPr>
                                <w:rFonts w:ascii="Comic Sans MS" w:hAnsi="Comic Sans MS"/>
                                <w:b/>
                                <w:sz w:val="36"/>
                                <w:szCs w:val="32"/>
                              </w:rPr>
                              <w:t xml:space="preserve">Animal </w:t>
                            </w:r>
                            <w:r w:rsidR="00B9081A">
                              <w:rPr>
                                <w:rFonts w:ascii="Comic Sans MS" w:hAnsi="Comic Sans MS"/>
                                <w:b/>
                                <w:sz w:val="36"/>
                                <w:szCs w:val="32"/>
                              </w:rPr>
                              <w:t>Value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441EE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141.75pt;margin-top:-.15pt;width:3in;height:35.4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" filled="f" stroked="f">
                <v:textbox>
                  <w:txbxContent>
                    <w:p w:rsidR="00411406" w:rsidRPr="005B7D1B" w:rsidRDefault="00EF228D" w:rsidP="00EB2406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2"/>
                        </w:rPr>
                      </w:pPr>
                      <w:r w:rsidRPr="005B7D1B">
                        <w:rPr>
                          <w:rFonts w:ascii="Comic Sans MS" w:hAnsi="Comic Sans MS"/>
                          <w:b/>
                          <w:sz w:val="36"/>
                          <w:szCs w:val="32"/>
                        </w:rPr>
                        <w:t xml:space="preserve">Animal </w:t>
                      </w:r>
                      <w:r w:rsidR="00B9081A">
                        <w:rPr>
                          <w:rFonts w:ascii="Comic Sans MS" w:hAnsi="Comic Sans MS"/>
                          <w:b/>
                          <w:sz w:val="36"/>
                          <w:szCs w:val="32"/>
                        </w:rPr>
                        <w:t>Value</w:t>
                      </w:r>
                    </w:p>
                  </w:txbxContent>
                </v:textbox>
              </v:shape>
            </w:pict>
          </mc:Fallback>
        </mc:AlternateContent>
      </w:r>
    </w:p>
    <w:p w:rsidR="00977594" w:rsidRDefault="003F7DC4" w:rsidP="007E010C">
      <w:pPr>
        <w:ind w:left="180" w:right="278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b/>
          <w:noProof/>
          <w:sz w:val="40"/>
          <w:lang w:eastAsia="en-GB"/>
        </w:rPr>
        <w:drawing>
          <wp:anchor distT="0" distB="0" distL="114300" distR="114300" simplePos="0" relativeHeight="251837440" behindDoc="0" locked="0" layoutInCell="1" allowOverlap="1" wp14:anchorId="0E5FA4BE" wp14:editId="063FD123">
            <wp:simplePos x="0" y="0"/>
            <wp:positionH relativeFrom="column">
              <wp:posOffset>4550281</wp:posOffset>
            </wp:positionH>
            <wp:positionV relativeFrom="paragraph">
              <wp:posOffset>100966</wp:posOffset>
            </wp:positionV>
            <wp:extent cx="1105664" cy="922020"/>
            <wp:effectExtent l="0" t="0" r="0" b="0"/>
            <wp:wrapNone/>
            <wp:docPr id="302" name="Picture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eep 10.wm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5664" cy="922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74D4" w:rsidRDefault="000C74D4" w:rsidP="00146212">
      <w:pPr>
        <w:rPr>
          <w:rFonts w:ascii="Comic Sans MS" w:hAnsi="Comic Sans MS"/>
          <w:sz w:val="28"/>
          <w:szCs w:val="32"/>
        </w:rPr>
      </w:pPr>
    </w:p>
    <w:p w:rsidR="004E406F" w:rsidRPr="00567EC1" w:rsidRDefault="00EF228D" w:rsidP="004E406F">
      <w:pPr>
        <w:rPr>
          <w:rFonts w:ascii="Comic Sans MS" w:hAnsi="Comic Sans MS"/>
          <w:sz w:val="30"/>
          <w:szCs w:val="30"/>
        </w:rPr>
      </w:pPr>
      <w:r w:rsidRPr="00567EC1">
        <w:rPr>
          <w:rFonts w:ascii="Comic Sans MS" w:hAnsi="Comic Sans MS"/>
          <w:sz w:val="30"/>
          <w:szCs w:val="30"/>
        </w:rPr>
        <w:t>Each animal stands for a number.</w:t>
      </w:r>
    </w:p>
    <w:p w:rsidR="00EF228D" w:rsidRPr="00567EC1" w:rsidRDefault="00EF228D" w:rsidP="004E406F">
      <w:pPr>
        <w:rPr>
          <w:rFonts w:ascii="Comic Sans MS" w:hAnsi="Comic Sans MS"/>
          <w:sz w:val="30"/>
          <w:szCs w:val="30"/>
        </w:rPr>
      </w:pPr>
    </w:p>
    <w:p w:rsidR="00EF228D" w:rsidRPr="00567EC1" w:rsidRDefault="00EF228D" w:rsidP="004E406F">
      <w:pPr>
        <w:rPr>
          <w:rFonts w:ascii="Comic Sans MS" w:hAnsi="Comic Sans MS"/>
          <w:sz w:val="30"/>
          <w:szCs w:val="30"/>
        </w:rPr>
      </w:pPr>
      <w:r w:rsidRPr="00567EC1">
        <w:rPr>
          <w:rFonts w:ascii="Comic Sans MS" w:hAnsi="Comic Sans MS"/>
          <w:sz w:val="30"/>
          <w:szCs w:val="30"/>
        </w:rPr>
        <w:t xml:space="preserve">The numbers in the boxes are the totals of the </w:t>
      </w:r>
      <w:r w:rsidR="00892A51" w:rsidRPr="00567EC1">
        <w:rPr>
          <w:rFonts w:ascii="Comic Sans MS" w:hAnsi="Comic Sans MS"/>
          <w:sz w:val="30"/>
          <w:szCs w:val="30"/>
        </w:rPr>
        <w:t>three</w:t>
      </w:r>
      <w:r w:rsidRPr="00567EC1">
        <w:rPr>
          <w:rFonts w:ascii="Comic Sans MS" w:hAnsi="Comic Sans MS"/>
          <w:sz w:val="30"/>
          <w:szCs w:val="30"/>
        </w:rPr>
        <w:t xml:space="preserve"> numbers in the row or column.</w:t>
      </w:r>
      <w:r w:rsidR="004B3953" w:rsidRPr="00567EC1">
        <w:rPr>
          <w:rFonts w:ascii="Comic Sans MS" w:hAnsi="Comic Sans MS"/>
          <w:b/>
          <w:noProof/>
          <w:sz w:val="30"/>
          <w:szCs w:val="30"/>
          <w:lang w:eastAsia="en-GB"/>
        </w:rPr>
        <w:t xml:space="preserve"> </w:t>
      </w:r>
    </w:p>
    <w:p w:rsidR="00EF228D" w:rsidRPr="00567EC1" w:rsidRDefault="00EF228D" w:rsidP="004E406F">
      <w:pPr>
        <w:rPr>
          <w:rFonts w:ascii="Comic Sans MS" w:hAnsi="Comic Sans MS"/>
          <w:sz w:val="30"/>
          <w:szCs w:val="30"/>
        </w:rPr>
      </w:pPr>
    </w:p>
    <w:p w:rsidR="00EF228D" w:rsidRPr="00567EC1" w:rsidRDefault="00EF228D" w:rsidP="004E406F">
      <w:pPr>
        <w:rPr>
          <w:rFonts w:ascii="Comic Sans MS" w:hAnsi="Comic Sans MS"/>
          <w:sz w:val="30"/>
          <w:szCs w:val="30"/>
        </w:rPr>
      </w:pPr>
      <w:r w:rsidRPr="00567EC1">
        <w:rPr>
          <w:rFonts w:ascii="Comic Sans MS" w:hAnsi="Comic Sans MS"/>
          <w:sz w:val="30"/>
          <w:szCs w:val="30"/>
        </w:rPr>
        <w:t>Find out which number each animal represe</w:t>
      </w:r>
      <w:r w:rsidR="0000114F" w:rsidRPr="00567EC1">
        <w:rPr>
          <w:rFonts w:ascii="Comic Sans MS" w:hAnsi="Comic Sans MS"/>
          <w:sz w:val="30"/>
          <w:szCs w:val="30"/>
        </w:rPr>
        <w:t>nts and find the missing total</w:t>
      </w:r>
      <w:r w:rsidR="00892A51" w:rsidRPr="00567EC1">
        <w:rPr>
          <w:rFonts w:ascii="Comic Sans MS" w:hAnsi="Comic Sans MS"/>
          <w:sz w:val="30"/>
          <w:szCs w:val="30"/>
        </w:rPr>
        <w:t>s</w:t>
      </w:r>
      <w:r w:rsidR="0000114F" w:rsidRPr="00567EC1">
        <w:rPr>
          <w:rFonts w:ascii="Comic Sans MS" w:hAnsi="Comic Sans MS"/>
          <w:sz w:val="30"/>
          <w:szCs w:val="30"/>
        </w:rPr>
        <w:t>.</w:t>
      </w:r>
    </w:p>
    <w:p w:rsidR="00EF228D" w:rsidRDefault="00EF228D" w:rsidP="004E406F">
      <w:pPr>
        <w:rPr>
          <w:rFonts w:ascii="Comic Sans MS" w:hAnsi="Comic Sans MS"/>
          <w:sz w:val="28"/>
        </w:rPr>
      </w:pPr>
    </w:p>
    <w:tbl>
      <w:tblPr>
        <w:tblStyle w:val="TableGrid"/>
        <w:tblW w:w="0" w:type="auto"/>
        <w:tblInd w:w="3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835"/>
        <w:gridCol w:w="2835"/>
      </w:tblGrid>
      <w:tr w:rsidR="00892A51" w:rsidTr="00852F89">
        <w:trPr>
          <w:trHeight w:val="2835"/>
        </w:trPr>
        <w:tc>
          <w:tcPr>
            <w:tcW w:w="2835" w:type="dxa"/>
            <w:vAlign w:val="center"/>
          </w:tcPr>
          <w:p w:rsidR="008A728A" w:rsidRDefault="00373C62" w:rsidP="008A728A">
            <w:pPr>
              <w:jc w:val="center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823104" behindDoc="0" locked="0" layoutInCell="1" allowOverlap="1" wp14:anchorId="15CB5695" wp14:editId="34C5411C">
                  <wp:simplePos x="0" y="0"/>
                  <wp:positionH relativeFrom="column">
                    <wp:posOffset>1101090</wp:posOffset>
                  </wp:positionH>
                  <wp:positionV relativeFrom="paragraph">
                    <wp:posOffset>-302895</wp:posOffset>
                  </wp:positionV>
                  <wp:extent cx="533400" cy="541655"/>
                  <wp:effectExtent l="0" t="0" r="0" b="0"/>
                  <wp:wrapNone/>
                  <wp:docPr id="292" name="Picture 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rse 10.wmf"/>
                          <pic:cNvPicPr/>
                        </pic:nvPicPr>
                        <pic:blipFill>
                          <a:blip r:embed="rId10" cstate="print">
                            <a:lum bright="-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541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92A51" w:rsidRPr="00E67F62" w:rsidRDefault="008A728A" w:rsidP="008A728A">
            <w:pPr>
              <w:jc w:val="center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Horse</w:t>
            </w:r>
          </w:p>
          <w:p w:rsidR="00892A51" w:rsidRPr="00E67F62" w:rsidRDefault="00892A51" w:rsidP="008A728A">
            <w:pPr>
              <w:jc w:val="center"/>
              <w:rPr>
                <w:rFonts w:ascii="Comic Sans MS" w:hAnsi="Comic Sans MS"/>
                <w:b/>
                <w:sz w:val="40"/>
              </w:rPr>
            </w:pPr>
          </w:p>
        </w:tc>
        <w:tc>
          <w:tcPr>
            <w:tcW w:w="2835" w:type="dxa"/>
            <w:vAlign w:val="center"/>
          </w:tcPr>
          <w:p w:rsidR="008A728A" w:rsidRDefault="003F7DC4" w:rsidP="008A728A">
            <w:pPr>
              <w:jc w:val="center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noProof/>
                <w:sz w:val="40"/>
                <w:lang w:eastAsia="en-GB"/>
              </w:rPr>
              <w:drawing>
                <wp:anchor distT="0" distB="0" distL="114300" distR="114300" simplePos="0" relativeHeight="251828224" behindDoc="0" locked="0" layoutInCell="1" allowOverlap="1" wp14:anchorId="6343894B" wp14:editId="30F6E60D">
                  <wp:simplePos x="0" y="0"/>
                  <wp:positionH relativeFrom="column">
                    <wp:posOffset>1178560</wp:posOffset>
                  </wp:positionH>
                  <wp:positionV relativeFrom="paragraph">
                    <wp:posOffset>-304165</wp:posOffset>
                  </wp:positionV>
                  <wp:extent cx="487680" cy="483235"/>
                  <wp:effectExtent l="0" t="0" r="7620" b="0"/>
                  <wp:wrapNone/>
                  <wp:docPr id="296" name="Picture 2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eep 02.wmf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483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92A51" w:rsidRPr="00E67F62" w:rsidRDefault="008A728A" w:rsidP="008A728A">
            <w:pPr>
              <w:jc w:val="center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Sheep</w:t>
            </w:r>
          </w:p>
          <w:p w:rsidR="00892A51" w:rsidRPr="00E67F62" w:rsidRDefault="00892A51" w:rsidP="008A728A">
            <w:pPr>
              <w:jc w:val="center"/>
              <w:rPr>
                <w:rFonts w:ascii="Comic Sans MS" w:hAnsi="Comic Sans MS"/>
                <w:b/>
                <w:sz w:val="40"/>
              </w:rPr>
            </w:pPr>
          </w:p>
        </w:tc>
        <w:tc>
          <w:tcPr>
            <w:tcW w:w="2835" w:type="dxa"/>
            <w:vAlign w:val="center"/>
          </w:tcPr>
          <w:p w:rsidR="00892A51" w:rsidRDefault="003F7DC4" w:rsidP="008A728A">
            <w:pPr>
              <w:jc w:val="center"/>
              <w:rPr>
                <w:rFonts w:ascii="Comic Sans MS" w:hAnsi="Comic Sans MS"/>
                <w:b/>
                <w:noProof/>
                <w:sz w:val="40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825152" behindDoc="0" locked="0" layoutInCell="1" allowOverlap="1" wp14:anchorId="0AE45878" wp14:editId="75229B9A">
                  <wp:simplePos x="0" y="0"/>
                  <wp:positionH relativeFrom="column">
                    <wp:posOffset>1101725</wp:posOffset>
                  </wp:positionH>
                  <wp:positionV relativeFrom="paragraph">
                    <wp:posOffset>-656590</wp:posOffset>
                  </wp:positionV>
                  <wp:extent cx="532130" cy="541020"/>
                  <wp:effectExtent l="0" t="0" r="1270" b="0"/>
                  <wp:wrapNone/>
                  <wp:docPr id="294" name="Picture 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rse 10.wmf"/>
                          <pic:cNvPicPr/>
                        </pic:nvPicPr>
                        <pic:blipFill>
                          <a:blip r:embed="rId10" cstate="print">
                            <a:lum bright="-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2130" cy="541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92A51">
              <w:rPr>
                <w:rFonts w:ascii="Comic Sans MS" w:hAnsi="Comic Sans MS"/>
                <w:b/>
                <w:noProof/>
                <w:sz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4BB862FF" wp14:editId="7BBABACF">
                      <wp:simplePos x="0" y="0"/>
                      <wp:positionH relativeFrom="column">
                        <wp:posOffset>1948180</wp:posOffset>
                      </wp:positionH>
                      <wp:positionV relativeFrom="paragraph">
                        <wp:posOffset>8890</wp:posOffset>
                      </wp:positionV>
                      <wp:extent cx="533400" cy="533400"/>
                      <wp:effectExtent l="0" t="0" r="19050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5334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92A51" w:rsidRPr="004B3953" w:rsidRDefault="00593C54" w:rsidP="004B39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</w:rPr>
                                    <w:t>12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B862FF" id="Rectangle 2" o:spid="_x0000_s1028" style="position:absolute;left:0;text-align:left;margin-left:153.4pt;margin-top:.7pt;width:42pt;height:42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" fillcolor="white [3201]" strokecolor="black [3200]" strokeweight="2pt">
                      <v:textbox>
                        <w:txbxContent>
                          <w:p w:rsidR="00892A51" w:rsidRPr="004B3953" w:rsidRDefault="00593C54" w:rsidP="004B395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12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8A728A">
              <w:rPr>
                <w:rFonts w:ascii="Comic Sans MS" w:hAnsi="Comic Sans MS"/>
                <w:b/>
                <w:noProof/>
                <w:sz w:val="40"/>
                <w:lang w:eastAsia="en-GB"/>
              </w:rPr>
              <w:t>Horse</w:t>
            </w:r>
          </w:p>
        </w:tc>
      </w:tr>
      <w:tr w:rsidR="00892A51" w:rsidTr="00852F89">
        <w:trPr>
          <w:trHeight w:val="2835"/>
        </w:trPr>
        <w:tc>
          <w:tcPr>
            <w:tcW w:w="2835" w:type="dxa"/>
            <w:vAlign w:val="center"/>
          </w:tcPr>
          <w:p w:rsidR="008A728A" w:rsidRDefault="00962017" w:rsidP="008A728A">
            <w:pPr>
              <w:jc w:val="center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noProof/>
                <w:sz w:val="40"/>
                <w:lang w:eastAsia="en-GB"/>
              </w:rPr>
              <w:drawing>
                <wp:anchor distT="0" distB="0" distL="114300" distR="114300" simplePos="0" relativeHeight="251840512" behindDoc="0" locked="0" layoutInCell="1" allowOverlap="1" wp14:anchorId="11DF086E" wp14:editId="34532E71">
                  <wp:simplePos x="0" y="0"/>
                  <wp:positionH relativeFrom="column">
                    <wp:posOffset>1118870</wp:posOffset>
                  </wp:positionH>
                  <wp:positionV relativeFrom="paragraph">
                    <wp:posOffset>-315595</wp:posOffset>
                  </wp:positionV>
                  <wp:extent cx="495300" cy="601980"/>
                  <wp:effectExtent l="0" t="0" r="0" b="7620"/>
                  <wp:wrapNone/>
                  <wp:docPr id="304" name="Picture 3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lephant 16.wmf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" cy="601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92A51" w:rsidRPr="00E67F62" w:rsidRDefault="008A728A" w:rsidP="008A728A">
            <w:pPr>
              <w:jc w:val="center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Elephant</w:t>
            </w:r>
          </w:p>
          <w:p w:rsidR="00892A51" w:rsidRPr="00E67F62" w:rsidRDefault="00892A51" w:rsidP="008A728A">
            <w:pPr>
              <w:jc w:val="center"/>
              <w:rPr>
                <w:rFonts w:ascii="Comic Sans MS" w:hAnsi="Comic Sans MS"/>
                <w:b/>
                <w:sz w:val="40"/>
              </w:rPr>
            </w:pPr>
          </w:p>
        </w:tc>
        <w:tc>
          <w:tcPr>
            <w:tcW w:w="2835" w:type="dxa"/>
            <w:vAlign w:val="center"/>
          </w:tcPr>
          <w:p w:rsidR="00892A51" w:rsidRPr="00E67F62" w:rsidRDefault="003F7DC4" w:rsidP="008A728A">
            <w:pPr>
              <w:jc w:val="center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noProof/>
                <w:sz w:val="40"/>
                <w:lang w:eastAsia="en-GB"/>
              </w:rPr>
              <w:drawing>
                <wp:anchor distT="0" distB="0" distL="114300" distR="114300" simplePos="0" relativeHeight="251832320" behindDoc="0" locked="0" layoutInCell="1" allowOverlap="1" wp14:anchorId="459D7FCD" wp14:editId="463CA4D4">
                  <wp:simplePos x="0" y="0"/>
                  <wp:positionH relativeFrom="column">
                    <wp:posOffset>1179830</wp:posOffset>
                  </wp:positionH>
                  <wp:positionV relativeFrom="paragraph">
                    <wp:posOffset>-659765</wp:posOffset>
                  </wp:positionV>
                  <wp:extent cx="487680" cy="483235"/>
                  <wp:effectExtent l="0" t="0" r="7620" b="0"/>
                  <wp:wrapNone/>
                  <wp:docPr id="299" name="Picture 2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eep 02.wmf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483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A728A">
              <w:rPr>
                <w:rFonts w:ascii="Comic Sans MS" w:hAnsi="Comic Sans MS"/>
                <w:b/>
                <w:sz w:val="40"/>
              </w:rPr>
              <w:t>Sheep</w:t>
            </w:r>
          </w:p>
        </w:tc>
        <w:tc>
          <w:tcPr>
            <w:tcW w:w="2835" w:type="dxa"/>
            <w:vAlign w:val="center"/>
          </w:tcPr>
          <w:p w:rsidR="00892A51" w:rsidRDefault="003F7DC4" w:rsidP="008A728A">
            <w:pPr>
              <w:jc w:val="center"/>
              <w:rPr>
                <w:rFonts w:ascii="Comic Sans MS" w:hAnsi="Comic Sans MS"/>
                <w:b/>
                <w:noProof/>
                <w:sz w:val="40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40"/>
                <w:lang w:eastAsia="en-GB"/>
              </w:rPr>
              <w:drawing>
                <wp:anchor distT="0" distB="0" distL="114300" distR="114300" simplePos="0" relativeHeight="251834368" behindDoc="0" locked="0" layoutInCell="1" allowOverlap="1" wp14:anchorId="1F8C2C30" wp14:editId="5F87F8BD">
                  <wp:simplePos x="0" y="0"/>
                  <wp:positionH relativeFrom="column">
                    <wp:posOffset>1172210</wp:posOffset>
                  </wp:positionH>
                  <wp:positionV relativeFrom="paragraph">
                    <wp:posOffset>-659765</wp:posOffset>
                  </wp:positionV>
                  <wp:extent cx="487680" cy="483235"/>
                  <wp:effectExtent l="0" t="0" r="7620" b="0"/>
                  <wp:wrapNone/>
                  <wp:docPr id="300" name="Picture 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eep 02.wmf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483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25E82">
              <w:rPr>
                <w:rFonts w:ascii="Comic Sans MS" w:hAnsi="Comic Sans MS"/>
                <w:b/>
                <w:noProof/>
                <w:sz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7E5E598D" wp14:editId="049E6FD6">
                      <wp:simplePos x="0" y="0"/>
                      <wp:positionH relativeFrom="column">
                        <wp:posOffset>1951355</wp:posOffset>
                      </wp:positionH>
                      <wp:positionV relativeFrom="paragraph">
                        <wp:posOffset>-73025</wp:posOffset>
                      </wp:positionV>
                      <wp:extent cx="533400" cy="533400"/>
                      <wp:effectExtent l="0" t="0" r="19050" b="19050"/>
                      <wp:wrapNone/>
                      <wp:docPr id="290" name="Rectangle 2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5334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25E82" w:rsidRPr="004B3953" w:rsidRDefault="00C25E82" w:rsidP="00C25E82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</w:rPr>
                                    <w:t>14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5E598D" id="Rectangle 290" o:spid="_x0000_s1029" style="position:absolute;left:0;text-align:left;margin-left:153.65pt;margin-top:-5.75pt;width:42pt;height:42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" fillcolor="white [3201]" strokecolor="black [3200]" strokeweight="2pt">
                      <v:textbox>
                        <w:txbxContent>
                          <w:p w:rsidR="00C25E82" w:rsidRPr="004B3953" w:rsidRDefault="00C25E82" w:rsidP="00C25E8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14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8A728A">
              <w:rPr>
                <w:rFonts w:ascii="Comic Sans MS" w:hAnsi="Comic Sans MS"/>
                <w:b/>
                <w:noProof/>
                <w:sz w:val="40"/>
                <w:lang w:eastAsia="en-GB"/>
              </w:rPr>
              <w:t>Sheep</w:t>
            </w:r>
          </w:p>
        </w:tc>
      </w:tr>
      <w:tr w:rsidR="00892A51" w:rsidTr="00852F89">
        <w:trPr>
          <w:trHeight w:val="2835"/>
        </w:trPr>
        <w:tc>
          <w:tcPr>
            <w:tcW w:w="2835" w:type="dxa"/>
            <w:vAlign w:val="center"/>
          </w:tcPr>
          <w:p w:rsidR="00892A51" w:rsidRDefault="003F7DC4" w:rsidP="008A728A">
            <w:pPr>
              <w:jc w:val="center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827200" behindDoc="0" locked="0" layoutInCell="1" allowOverlap="1" wp14:anchorId="4D3510BA" wp14:editId="07CF7AF4">
                  <wp:simplePos x="0" y="0"/>
                  <wp:positionH relativeFrom="column">
                    <wp:posOffset>1101090</wp:posOffset>
                  </wp:positionH>
                  <wp:positionV relativeFrom="paragraph">
                    <wp:posOffset>-633730</wp:posOffset>
                  </wp:positionV>
                  <wp:extent cx="533400" cy="541655"/>
                  <wp:effectExtent l="0" t="0" r="0" b="0"/>
                  <wp:wrapNone/>
                  <wp:docPr id="295" name="Picture 2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rse 10.wmf"/>
                          <pic:cNvPicPr/>
                        </pic:nvPicPr>
                        <pic:blipFill>
                          <a:blip r:embed="rId10" cstate="print">
                            <a:lum bright="-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541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A728A">
              <w:rPr>
                <w:rFonts w:ascii="Comic Sans MS" w:hAnsi="Comic Sans MS"/>
                <w:b/>
                <w:sz w:val="40"/>
              </w:rPr>
              <w:t>Horse</w:t>
            </w:r>
          </w:p>
        </w:tc>
        <w:tc>
          <w:tcPr>
            <w:tcW w:w="2835" w:type="dxa"/>
            <w:vAlign w:val="center"/>
          </w:tcPr>
          <w:p w:rsidR="00892A51" w:rsidRDefault="003F7DC4" w:rsidP="008A728A">
            <w:pPr>
              <w:jc w:val="center"/>
              <w:rPr>
                <w:rFonts w:ascii="Comic Sans MS" w:hAnsi="Comic Sans MS"/>
                <w:b/>
                <w:noProof/>
                <w:sz w:val="40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40"/>
                <w:lang w:eastAsia="en-GB"/>
              </w:rPr>
              <w:drawing>
                <wp:anchor distT="0" distB="0" distL="114300" distR="114300" simplePos="0" relativeHeight="251836416" behindDoc="0" locked="0" layoutInCell="1" allowOverlap="1" wp14:anchorId="2EAE2F05" wp14:editId="6B4EA5AF">
                  <wp:simplePos x="0" y="0"/>
                  <wp:positionH relativeFrom="column">
                    <wp:posOffset>1179830</wp:posOffset>
                  </wp:positionH>
                  <wp:positionV relativeFrom="paragraph">
                    <wp:posOffset>-636905</wp:posOffset>
                  </wp:positionV>
                  <wp:extent cx="487680" cy="483235"/>
                  <wp:effectExtent l="0" t="0" r="7620" b="0"/>
                  <wp:wrapNone/>
                  <wp:docPr id="301" name="Picture 3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eep 02.wmf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483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A728A">
              <w:rPr>
                <w:rFonts w:ascii="Comic Sans MS" w:hAnsi="Comic Sans MS"/>
                <w:b/>
                <w:noProof/>
                <w:sz w:val="40"/>
                <w:lang w:eastAsia="en-GB"/>
              </w:rPr>
              <w:t>Sheep</w:t>
            </w:r>
          </w:p>
        </w:tc>
        <w:tc>
          <w:tcPr>
            <w:tcW w:w="2835" w:type="dxa"/>
            <w:vAlign w:val="center"/>
          </w:tcPr>
          <w:p w:rsidR="008A728A" w:rsidRDefault="00962017" w:rsidP="008A728A">
            <w:pPr>
              <w:jc w:val="center"/>
              <w:rPr>
                <w:rFonts w:ascii="Comic Sans MS" w:hAnsi="Comic Sans MS"/>
                <w:b/>
                <w:noProof/>
                <w:sz w:val="40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40"/>
                <w:lang w:eastAsia="en-GB"/>
              </w:rPr>
              <w:drawing>
                <wp:anchor distT="0" distB="0" distL="114300" distR="114300" simplePos="0" relativeHeight="251838464" behindDoc="0" locked="0" layoutInCell="1" allowOverlap="1" wp14:anchorId="172A0CB4" wp14:editId="4336021F">
                  <wp:simplePos x="0" y="0"/>
                  <wp:positionH relativeFrom="column">
                    <wp:posOffset>1177290</wp:posOffset>
                  </wp:positionH>
                  <wp:positionV relativeFrom="paragraph">
                    <wp:posOffset>-334010</wp:posOffset>
                  </wp:positionV>
                  <wp:extent cx="495300" cy="601980"/>
                  <wp:effectExtent l="0" t="0" r="0" b="7620"/>
                  <wp:wrapNone/>
                  <wp:docPr id="303" name="Picture 3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lephant 16.wmf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" cy="601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25E82">
              <w:rPr>
                <w:rFonts w:ascii="Comic Sans MS" w:hAnsi="Comic Sans MS"/>
                <w:b/>
                <w:noProof/>
                <w:sz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7689133C" wp14:editId="03B3CD2D">
                      <wp:simplePos x="0" y="0"/>
                      <wp:positionH relativeFrom="column">
                        <wp:posOffset>1963420</wp:posOffset>
                      </wp:positionH>
                      <wp:positionV relativeFrom="paragraph">
                        <wp:posOffset>281305</wp:posOffset>
                      </wp:positionV>
                      <wp:extent cx="533400" cy="533400"/>
                      <wp:effectExtent l="0" t="0" r="19050" b="19050"/>
                      <wp:wrapNone/>
                      <wp:docPr id="291" name="Rectangle 2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3400" cy="5334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25E82" w:rsidRPr="004B3953" w:rsidRDefault="00C25E82" w:rsidP="00C25E82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32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89133C" id="Rectangle 291" o:spid="_x0000_s1030" style="position:absolute;left:0;text-align:left;margin-left:154.6pt;margin-top:22.15pt;width:42pt;height:42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" fillcolor="white [3201]" strokecolor="black [3200]" strokeweight="2pt">
                      <v:textbox>
                        <w:txbxContent>
                          <w:p w:rsidR="00C25E82" w:rsidRPr="004B3953" w:rsidRDefault="00C25E82" w:rsidP="00C25E8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892A51" w:rsidRDefault="008A728A" w:rsidP="008A728A">
            <w:pPr>
              <w:jc w:val="center"/>
              <w:rPr>
                <w:rFonts w:ascii="Comic Sans MS" w:hAnsi="Comic Sans MS"/>
                <w:b/>
                <w:noProof/>
                <w:sz w:val="40"/>
                <w:lang w:eastAsia="en-GB"/>
              </w:rPr>
            </w:pPr>
            <w:r>
              <w:rPr>
                <w:rFonts w:ascii="Comic Sans MS" w:hAnsi="Comic Sans MS"/>
                <w:b/>
                <w:noProof/>
                <w:sz w:val="40"/>
                <w:lang w:eastAsia="en-GB"/>
              </w:rPr>
              <w:t>Elephant</w:t>
            </w:r>
          </w:p>
          <w:p w:rsidR="008A728A" w:rsidRDefault="008A728A" w:rsidP="008A728A">
            <w:pPr>
              <w:jc w:val="center"/>
              <w:rPr>
                <w:rFonts w:ascii="Comic Sans MS" w:hAnsi="Comic Sans MS"/>
                <w:b/>
                <w:noProof/>
                <w:sz w:val="40"/>
                <w:lang w:eastAsia="en-GB"/>
              </w:rPr>
            </w:pPr>
          </w:p>
        </w:tc>
      </w:tr>
    </w:tbl>
    <w:p w:rsidR="004E406F" w:rsidRPr="00892A51" w:rsidRDefault="00C25E82" w:rsidP="00892A51">
      <w:pPr>
        <w:rPr>
          <w:rFonts w:ascii="Comic Sans MS" w:hAnsi="Comic Sans MS"/>
          <w:sz w:val="28"/>
        </w:rPr>
      </w:pPr>
      <w:r>
        <w:rPr>
          <w:rFonts w:ascii="Comic Sans MS" w:hAnsi="Comic Sans MS"/>
          <w:b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19CE138C" wp14:editId="11D0903E">
                <wp:simplePos x="0" y="0"/>
                <wp:positionH relativeFrom="column">
                  <wp:posOffset>768985</wp:posOffset>
                </wp:positionH>
                <wp:positionV relativeFrom="paragraph">
                  <wp:posOffset>65405</wp:posOffset>
                </wp:positionV>
                <wp:extent cx="533400" cy="533400"/>
                <wp:effectExtent l="0" t="0" r="19050" b="19050"/>
                <wp:wrapNone/>
                <wp:docPr id="289" name="Rectangle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2A51" w:rsidRPr="004B3953" w:rsidRDefault="00892A51" w:rsidP="00892A5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CE138C" id="Rectangle 289" o:spid="_x0000_s1031" style="position:absolute;margin-left:60.55pt;margin-top:5.15pt;width:42pt;height:42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" fillcolor="white [3201]" strokecolor="black [3200]" strokeweight="2pt">
                <v:textbox>
                  <w:txbxContent>
                    <w:p w:rsidR="00892A51" w:rsidRPr="004B3953" w:rsidRDefault="00892A51" w:rsidP="00892A51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20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b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0D495E02" wp14:editId="52A8338A">
                <wp:simplePos x="0" y="0"/>
                <wp:positionH relativeFrom="column">
                  <wp:posOffset>2558415</wp:posOffset>
                </wp:positionH>
                <wp:positionV relativeFrom="paragraph">
                  <wp:posOffset>60960</wp:posOffset>
                </wp:positionV>
                <wp:extent cx="533400" cy="5334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3953" w:rsidRPr="004B3953" w:rsidRDefault="00892A51" w:rsidP="004B395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495E02" id="Rectangle 3" o:spid="_x0000_s1032" style="position:absolute;margin-left:201.45pt;margin-top:4.8pt;width:42pt;height:42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" fillcolor="white [3201]" strokecolor="black [3200]" strokeweight="2pt">
                <v:textbox>
                  <w:txbxContent>
                    <w:p w:rsidR="004B3953" w:rsidRPr="004B3953" w:rsidRDefault="00892A51" w:rsidP="004B3953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B63A04">
        <w:rPr>
          <w:rFonts w:ascii="Comic Sans MS" w:hAnsi="Comic Sans MS"/>
          <w:b/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5749E1E5" wp14:editId="486C0062">
                <wp:simplePos x="0" y="0"/>
                <wp:positionH relativeFrom="column">
                  <wp:posOffset>4378325</wp:posOffset>
                </wp:positionH>
                <wp:positionV relativeFrom="paragraph">
                  <wp:posOffset>64135</wp:posOffset>
                </wp:positionV>
                <wp:extent cx="533400" cy="53340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533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3953" w:rsidRPr="004B3953" w:rsidRDefault="004B3953" w:rsidP="004B395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49E1E5" id="Rectangle 4" o:spid="_x0000_s1033" style="position:absolute;margin-left:344.75pt;margin-top:5.05pt;width:42pt;height:42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" fillcolor="white [3201]" strokecolor="black [3200]" strokeweight="2pt">
                <v:textbox>
                  <w:txbxContent>
                    <w:p w:rsidR="004B3953" w:rsidRPr="004B3953" w:rsidRDefault="004B3953" w:rsidP="004B3953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4E406F" w:rsidRPr="00892A51" w:rsidSect="008D43DA">
      <w:footerReference w:type="default" r:id="rId13"/>
      <w:pgSz w:w="11906" w:h="16838"/>
      <w:pgMar w:top="862" w:right="862" w:bottom="862" w:left="993" w:header="709" w:footer="431" w:gutter="0"/>
      <w:pgBorders w:zOrder="back" w:offsetFrom="page">
        <w:top w:val="starsBlack" w:sz="8" w:space="24" w:color="auto"/>
        <w:left w:val="starsBlack" w:sz="8" w:space="24" w:color="auto"/>
        <w:bottom w:val="starsBlack" w:sz="8" w:space="24" w:color="auto"/>
        <w:right w:val="starsBlack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5BB" w:rsidRDefault="008A65BB" w:rsidP="008A65BB">
      <w:r>
        <w:separator/>
      </w:r>
    </w:p>
  </w:endnote>
  <w:endnote w:type="continuationSeparator" w:id="0">
    <w:p w:rsidR="008A65BB" w:rsidRDefault="008A65BB" w:rsidP="008A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5BB" w:rsidRDefault="00EB2406">
    <w:pPr>
      <w:pStyle w:val="Footer"/>
    </w:pPr>
    <w:r>
      <w:rPr>
        <w:rFonts w:ascii="Times New Roman" w:hAnsi="Times New Roman" w:cs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6007A9D" wp14:editId="7B6C9892">
              <wp:simplePos x="0" y="0"/>
              <wp:positionH relativeFrom="column">
                <wp:posOffset>4592075</wp:posOffset>
              </wp:positionH>
              <wp:positionV relativeFrom="paragraph">
                <wp:posOffset>-388522</wp:posOffset>
              </wp:positionV>
              <wp:extent cx="1897771" cy="318770"/>
              <wp:effectExtent l="0" t="0" r="7620" b="5080"/>
              <wp:wrapNone/>
              <wp:docPr id="24" name="Rectangl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7771" cy="31877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3026E" w:rsidRDefault="00EB2406" w:rsidP="0083026E">
                          <w:pPr>
                            <w:jc w:val="center"/>
                            <w:rPr>
                              <w:rFonts w:ascii="Comic Sans MS" w:hAnsi="Comic Sans MS"/>
                              <w:b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</w:rPr>
                            <w:t>Logic and Reasoning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6007A9D" id="Rectangle 24" o:spid="_x0000_s1034" style="position:absolute;margin-left:361.6pt;margin-top:-30.6pt;width:149.45pt;height:25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" fillcolor="black [3213]" stroked="f" strokeweight="2pt">
              <v:textbox>
                <w:txbxContent>
                  <w:p w:rsidR="0083026E" w:rsidRDefault="00EB2406" w:rsidP="0083026E">
                    <w:pPr>
                      <w:jc w:val="center"/>
                      <w:rPr>
                        <w:rFonts w:ascii="Comic Sans MS" w:hAnsi="Comic Sans MS"/>
                        <w:b/>
                      </w:rPr>
                    </w:pPr>
                    <w:r>
                      <w:rPr>
                        <w:rFonts w:ascii="Comic Sans MS" w:hAnsi="Comic Sans MS"/>
                        <w:b/>
                      </w:rPr>
                      <w:t>Logic and Reasoning</w:t>
                    </w:r>
                  </w:p>
                </w:txbxContent>
              </v:textbox>
            </v:rect>
          </w:pict>
        </mc:Fallback>
      </mc:AlternateContent>
    </w:r>
    <w:r w:rsidR="00837B20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0261A72" wp14:editId="20D12F34">
              <wp:simplePos x="0" y="0"/>
              <wp:positionH relativeFrom="column">
                <wp:posOffset>4813300</wp:posOffset>
              </wp:positionH>
              <wp:positionV relativeFrom="paragraph">
                <wp:posOffset>-46355</wp:posOffset>
              </wp:positionV>
              <wp:extent cx="1375410" cy="1403985"/>
              <wp:effectExtent l="0" t="0" r="0" b="952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5410" cy="140398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37B20" w:rsidRPr="00BD1B63" w:rsidRDefault="00837B20" w:rsidP="00837B20">
                          <w:pPr>
                            <w:jc w:val="both"/>
                            <w:rPr>
                              <w:rFonts w:ascii="Comic Sans MS" w:hAnsi="Comic Sans MS"/>
                              <w:b/>
                            </w:rPr>
                          </w:pPr>
                          <w:r w:rsidRPr="00BD1B63">
                            <w:rPr>
                              <w:rFonts w:ascii="Comic Sans MS" w:hAnsi="Comic Sans MS"/>
                              <w:b/>
                            </w:rPr>
                            <w:t>SEELB Numeracy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261A72"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margin-left:379pt;margin-top:-3.65pt;width:108.3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" fillcolor="white [3212]" stroked="f">
              <v:textbox style="mso-fit-shape-to-text:t">
                <w:txbxContent>
                  <w:p w:rsidR="00837B20" w:rsidRPr="00BD1B63" w:rsidRDefault="00837B20" w:rsidP="00837B20">
                    <w:pPr>
                      <w:jc w:val="both"/>
                      <w:rPr>
                        <w:rFonts w:ascii="Comic Sans MS" w:hAnsi="Comic Sans MS"/>
                        <w:b/>
                      </w:rPr>
                    </w:pPr>
                    <w:r w:rsidRPr="00BD1B63">
                      <w:rPr>
                        <w:rFonts w:ascii="Comic Sans MS" w:hAnsi="Comic Sans MS"/>
                        <w:b/>
                      </w:rPr>
                      <w:t>SEELB Numeracy</w:t>
                    </w:r>
                  </w:p>
                </w:txbxContent>
              </v:textbox>
            </v:shape>
          </w:pict>
        </mc:Fallback>
      </mc:AlternateContent>
    </w:r>
    <w:r w:rsidR="00165E83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40CA2AE" wp14:editId="43C996F2">
              <wp:simplePos x="0" y="0"/>
              <wp:positionH relativeFrom="column">
                <wp:posOffset>-19685</wp:posOffset>
              </wp:positionH>
              <wp:positionV relativeFrom="paragraph">
                <wp:posOffset>-383540</wp:posOffset>
              </wp:positionV>
              <wp:extent cx="732790" cy="318770"/>
              <wp:effectExtent l="0" t="0" r="0" b="5080"/>
              <wp:wrapNone/>
              <wp:docPr id="23" name="Rectangl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2790" cy="31877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A65BB" w:rsidRPr="003E32EA" w:rsidRDefault="00CC4B6C" w:rsidP="008A65BB">
                          <w:pPr>
                            <w:jc w:val="center"/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  <w:t>KS</w:t>
                          </w:r>
                          <w:r w:rsidR="00EF228D"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  <w:t>1</w:t>
                          </w:r>
                          <w:r w:rsidR="00687443"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  <w:t>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40CA2AE" id="Rectangle 23" o:spid="_x0000_s1036" style="position:absolute;margin-left:-1.55pt;margin-top:-30.2pt;width:57.7pt;height:25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" fillcolor="black [3213]" stroked="f" strokeweight="2pt">
              <v:textbox>
                <w:txbxContent>
                  <w:p w:rsidR="008A65BB" w:rsidRPr="003E32EA" w:rsidRDefault="00CC4B6C" w:rsidP="008A65BB">
                    <w:pPr>
                      <w:jc w:val="center"/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</w:pPr>
                    <w:r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  <w:t>KS</w:t>
                    </w:r>
                    <w:r w:rsidR="00EF228D"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  <w:t>1</w:t>
                    </w:r>
                    <w:r w:rsidR="00687443"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  <w:t>A</w:t>
                    </w:r>
                  </w:p>
                </w:txbxContent>
              </v:textbox>
            </v:rect>
          </w:pict>
        </mc:Fallback>
      </mc:AlternateContent>
    </w:r>
    <w:r w:rsidR="003E32EA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4" behindDoc="0" locked="0" layoutInCell="1" allowOverlap="1" wp14:anchorId="27B0A26C" wp14:editId="3E53E147">
              <wp:simplePos x="0" y="0"/>
              <wp:positionH relativeFrom="column">
                <wp:posOffset>6979211</wp:posOffset>
              </wp:positionH>
              <wp:positionV relativeFrom="paragraph">
                <wp:posOffset>-55156</wp:posOffset>
              </wp:positionV>
              <wp:extent cx="2328206" cy="318770"/>
              <wp:effectExtent l="0" t="0" r="0" b="5080"/>
              <wp:wrapNone/>
              <wp:docPr id="27" name="Rectangl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8206" cy="31877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13B53ACD" id="Rectangle 27" o:spid="_x0000_s1026" style="position:absolute;margin-left:549.55pt;margin-top:-4.35pt;width:183.3pt;height:25.1pt;z-index:25165721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" fillcolor="white [3212]" stroked="f" strokeweight="2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5BB" w:rsidRDefault="008A65BB" w:rsidP="008A65BB">
      <w:r>
        <w:separator/>
      </w:r>
    </w:p>
  </w:footnote>
  <w:footnote w:type="continuationSeparator" w:id="0">
    <w:p w:rsidR="008A65BB" w:rsidRDefault="008A65BB" w:rsidP="008A6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4533190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367.8pt;height:236.1pt" o:bullet="t">
        <v:imagedata r:id="rId1" o:title="mag glass"/>
      </v:shape>
    </w:pict>
  </w:numPicBullet>
  <w:numPicBullet w:numPicBulletId="1">
    <w:pict>
      <v:shape id="_x0000_i1030" type="#_x0000_t75" style="width:55.8pt;height:69pt" o:bullet="t">
        <v:imagedata r:id="rId2" o:title="nut"/>
      </v:shape>
    </w:pict>
  </w:numPicBullet>
  <w:numPicBullet w:numPicBulletId="2">
    <w:pict>
      <v:shape w14:anchorId="33441EEC" id="_x0000_i1031" type="#_x0000_t75" style="width:367.8pt;height:383.7pt" o:bullet="t">
        <v:imagedata r:id="rId3" o:title="pawprint"/>
      </v:shape>
    </w:pict>
  </w:numPicBullet>
  <w:abstractNum w:abstractNumId="0" w15:restartNumberingAfterBreak="0">
    <w:nsid w:val="0A7E2651"/>
    <w:multiLevelType w:val="hybridMultilevel"/>
    <w:tmpl w:val="5EB48BF0"/>
    <w:lvl w:ilvl="0" w:tplc="C4C0887E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  <w:sz w:val="4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D01C2"/>
    <w:multiLevelType w:val="hybridMultilevel"/>
    <w:tmpl w:val="4246F6C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E52CEF"/>
    <w:multiLevelType w:val="hybridMultilevel"/>
    <w:tmpl w:val="C714CDC8"/>
    <w:lvl w:ilvl="0" w:tplc="9E3C14DE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  <w:sz w:val="4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6D6497"/>
    <w:multiLevelType w:val="hybridMultilevel"/>
    <w:tmpl w:val="8E561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FB2C1A"/>
    <w:multiLevelType w:val="hybridMultilevel"/>
    <w:tmpl w:val="1FD69D22"/>
    <w:lvl w:ilvl="0" w:tplc="08090001">
      <w:start w:val="1"/>
      <w:numFmt w:val="bullet"/>
      <w:lvlText w:val=""/>
      <w:lvlJc w:val="left"/>
      <w:pPr>
        <w:ind w:left="81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5" w15:restartNumberingAfterBreak="0">
    <w:nsid w:val="607E09C6"/>
    <w:multiLevelType w:val="hybridMultilevel"/>
    <w:tmpl w:val="42261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4C39BB"/>
    <w:multiLevelType w:val="hybridMultilevel"/>
    <w:tmpl w:val="BEB00C64"/>
    <w:lvl w:ilvl="0" w:tplc="96AA853A">
      <w:start w:val="1"/>
      <w:numFmt w:val="bullet"/>
      <w:lvlText w:val=""/>
      <w:lvlJc w:val="left"/>
      <w:pPr>
        <w:ind w:left="816" w:hanging="36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7" w15:restartNumberingAfterBreak="0">
    <w:nsid w:val="677671EB"/>
    <w:multiLevelType w:val="hybridMultilevel"/>
    <w:tmpl w:val="2BA260D2"/>
    <w:lvl w:ilvl="0" w:tplc="C4C0887E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  <w:sz w:val="4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0059DA"/>
    <w:multiLevelType w:val="hybridMultilevel"/>
    <w:tmpl w:val="A8740742"/>
    <w:lvl w:ilvl="0" w:tplc="BE06688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  <w:sz w:val="28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C353DEC"/>
    <w:multiLevelType w:val="hybridMultilevel"/>
    <w:tmpl w:val="799A86F6"/>
    <w:lvl w:ilvl="0" w:tplc="BE06688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840A4C"/>
    <w:multiLevelType w:val="hybridMultilevel"/>
    <w:tmpl w:val="71E28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4"/>
  </w:num>
  <w:num w:numId="5">
    <w:abstractNumId w:val="9"/>
  </w:num>
  <w:num w:numId="6">
    <w:abstractNumId w:val="8"/>
  </w:num>
  <w:num w:numId="7">
    <w:abstractNumId w:val="10"/>
  </w:num>
  <w:num w:numId="8">
    <w:abstractNumId w:val="3"/>
  </w:num>
  <w:num w:numId="9">
    <w:abstractNumId w:val="2"/>
  </w:num>
  <w:num w:numId="10">
    <w:abstractNumId w:val="0"/>
  </w:num>
  <w:num w:numId="11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4E3"/>
    <w:rsid w:val="0000114F"/>
    <w:rsid w:val="00002DE0"/>
    <w:rsid w:val="00003195"/>
    <w:rsid w:val="00005745"/>
    <w:rsid w:val="00006B86"/>
    <w:rsid w:val="00014BC5"/>
    <w:rsid w:val="00017137"/>
    <w:rsid w:val="00024603"/>
    <w:rsid w:val="0003400F"/>
    <w:rsid w:val="00035251"/>
    <w:rsid w:val="00036EF7"/>
    <w:rsid w:val="00042852"/>
    <w:rsid w:val="000708FB"/>
    <w:rsid w:val="00077D94"/>
    <w:rsid w:val="0008368C"/>
    <w:rsid w:val="000A0AC5"/>
    <w:rsid w:val="000A2A1B"/>
    <w:rsid w:val="000C0150"/>
    <w:rsid w:val="000C3C55"/>
    <w:rsid w:val="000C74D4"/>
    <w:rsid w:val="000D4A32"/>
    <w:rsid w:val="000D6644"/>
    <w:rsid w:val="000F4293"/>
    <w:rsid w:val="00106C26"/>
    <w:rsid w:val="0012556D"/>
    <w:rsid w:val="00146212"/>
    <w:rsid w:val="001465D7"/>
    <w:rsid w:val="001501DC"/>
    <w:rsid w:val="00160D73"/>
    <w:rsid w:val="00165922"/>
    <w:rsid w:val="00165E83"/>
    <w:rsid w:val="001823F1"/>
    <w:rsid w:val="00193210"/>
    <w:rsid w:val="001976CC"/>
    <w:rsid w:val="001A0994"/>
    <w:rsid w:val="001A4827"/>
    <w:rsid w:val="001B045B"/>
    <w:rsid w:val="001D3262"/>
    <w:rsid w:val="001D6536"/>
    <w:rsid w:val="001D6F7D"/>
    <w:rsid w:val="001F305C"/>
    <w:rsid w:val="001F5B6E"/>
    <w:rsid w:val="001F61F6"/>
    <w:rsid w:val="002046D9"/>
    <w:rsid w:val="002104A5"/>
    <w:rsid w:val="00216681"/>
    <w:rsid w:val="00216CA0"/>
    <w:rsid w:val="00233056"/>
    <w:rsid w:val="002411AE"/>
    <w:rsid w:val="00254977"/>
    <w:rsid w:val="00261C79"/>
    <w:rsid w:val="00281D98"/>
    <w:rsid w:val="00282BBE"/>
    <w:rsid w:val="00294CFA"/>
    <w:rsid w:val="00295B6D"/>
    <w:rsid w:val="002961C3"/>
    <w:rsid w:val="002A2B85"/>
    <w:rsid w:val="002C3EAF"/>
    <w:rsid w:val="002D1EC7"/>
    <w:rsid w:val="002D3392"/>
    <w:rsid w:val="002E54C8"/>
    <w:rsid w:val="002E6580"/>
    <w:rsid w:val="002F4353"/>
    <w:rsid w:val="00313A1F"/>
    <w:rsid w:val="00315144"/>
    <w:rsid w:val="00323BC6"/>
    <w:rsid w:val="00324332"/>
    <w:rsid w:val="00332479"/>
    <w:rsid w:val="00333971"/>
    <w:rsid w:val="00333994"/>
    <w:rsid w:val="00336D59"/>
    <w:rsid w:val="00341470"/>
    <w:rsid w:val="003437D2"/>
    <w:rsid w:val="00367139"/>
    <w:rsid w:val="00373C62"/>
    <w:rsid w:val="003755FB"/>
    <w:rsid w:val="0038775D"/>
    <w:rsid w:val="0039133C"/>
    <w:rsid w:val="003A3824"/>
    <w:rsid w:val="003B7111"/>
    <w:rsid w:val="003D1205"/>
    <w:rsid w:val="003E317A"/>
    <w:rsid w:val="003E32EA"/>
    <w:rsid w:val="003F6964"/>
    <w:rsid w:val="003F7DC4"/>
    <w:rsid w:val="00401645"/>
    <w:rsid w:val="00410DF6"/>
    <w:rsid w:val="00411406"/>
    <w:rsid w:val="004251EA"/>
    <w:rsid w:val="00440990"/>
    <w:rsid w:val="004453BF"/>
    <w:rsid w:val="00480972"/>
    <w:rsid w:val="004856A2"/>
    <w:rsid w:val="00490EF1"/>
    <w:rsid w:val="004955A0"/>
    <w:rsid w:val="004B3953"/>
    <w:rsid w:val="004B56FE"/>
    <w:rsid w:val="004D16EE"/>
    <w:rsid w:val="004E406F"/>
    <w:rsid w:val="005003D7"/>
    <w:rsid w:val="00516D8A"/>
    <w:rsid w:val="005178B5"/>
    <w:rsid w:val="00551092"/>
    <w:rsid w:val="00567EC1"/>
    <w:rsid w:val="00593C54"/>
    <w:rsid w:val="005A0BDF"/>
    <w:rsid w:val="005A4638"/>
    <w:rsid w:val="005B7600"/>
    <w:rsid w:val="005B7D1B"/>
    <w:rsid w:val="005E4DCF"/>
    <w:rsid w:val="005F243B"/>
    <w:rsid w:val="005F4DB8"/>
    <w:rsid w:val="006313DD"/>
    <w:rsid w:val="00642C7D"/>
    <w:rsid w:val="00657D6B"/>
    <w:rsid w:val="00667059"/>
    <w:rsid w:val="00687443"/>
    <w:rsid w:val="006B09F4"/>
    <w:rsid w:val="006B1FE4"/>
    <w:rsid w:val="006C13B4"/>
    <w:rsid w:val="006D14D9"/>
    <w:rsid w:val="006D17D1"/>
    <w:rsid w:val="006F4EA7"/>
    <w:rsid w:val="007101A5"/>
    <w:rsid w:val="0071574A"/>
    <w:rsid w:val="00726010"/>
    <w:rsid w:val="00735C92"/>
    <w:rsid w:val="0074088B"/>
    <w:rsid w:val="00752033"/>
    <w:rsid w:val="00763DB7"/>
    <w:rsid w:val="00783AB5"/>
    <w:rsid w:val="0079332E"/>
    <w:rsid w:val="00796B55"/>
    <w:rsid w:val="007D0589"/>
    <w:rsid w:val="007D1223"/>
    <w:rsid w:val="007D588A"/>
    <w:rsid w:val="007E0094"/>
    <w:rsid w:val="007E010C"/>
    <w:rsid w:val="007E57CE"/>
    <w:rsid w:val="0082487D"/>
    <w:rsid w:val="0083026E"/>
    <w:rsid w:val="008374E3"/>
    <w:rsid w:val="00837B20"/>
    <w:rsid w:val="00842633"/>
    <w:rsid w:val="00852F89"/>
    <w:rsid w:val="00872700"/>
    <w:rsid w:val="00887B06"/>
    <w:rsid w:val="00892A51"/>
    <w:rsid w:val="008954F8"/>
    <w:rsid w:val="008A0D36"/>
    <w:rsid w:val="008A4DD5"/>
    <w:rsid w:val="008A5D85"/>
    <w:rsid w:val="008A65BB"/>
    <w:rsid w:val="008A728A"/>
    <w:rsid w:val="008B088E"/>
    <w:rsid w:val="008B7962"/>
    <w:rsid w:val="008C3145"/>
    <w:rsid w:val="008C4B4F"/>
    <w:rsid w:val="008C6A05"/>
    <w:rsid w:val="008C71D4"/>
    <w:rsid w:val="008D2C93"/>
    <w:rsid w:val="008D43DA"/>
    <w:rsid w:val="008F4475"/>
    <w:rsid w:val="00901B40"/>
    <w:rsid w:val="00906FC9"/>
    <w:rsid w:val="00921B41"/>
    <w:rsid w:val="00927C3F"/>
    <w:rsid w:val="00956702"/>
    <w:rsid w:val="00962017"/>
    <w:rsid w:val="00966C6F"/>
    <w:rsid w:val="00967954"/>
    <w:rsid w:val="009732AC"/>
    <w:rsid w:val="00973359"/>
    <w:rsid w:val="00977594"/>
    <w:rsid w:val="00977E38"/>
    <w:rsid w:val="00987C84"/>
    <w:rsid w:val="0099662F"/>
    <w:rsid w:val="009A3342"/>
    <w:rsid w:val="009B5E5C"/>
    <w:rsid w:val="009E21FD"/>
    <w:rsid w:val="009F75C5"/>
    <w:rsid w:val="00A1195C"/>
    <w:rsid w:val="00A2242C"/>
    <w:rsid w:val="00A32009"/>
    <w:rsid w:val="00A34820"/>
    <w:rsid w:val="00A535F5"/>
    <w:rsid w:val="00AA1B50"/>
    <w:rsid w:val="00AB5F73"/>
    <w:rsid w:val="00AB76F1"/>
    <w:rsid w:val="00AD34A4"/>
    <w:rsid w:val="00AD6ACE"/>
    <w:rsid w:val="00AE35AE"/>
    <w:rsid w:val="00B007AE"/>
    <w:rsid w:val="00B1058B"/>
    <w:rsid w:val="00B16A8F"/>
    <w:rsid w:val="00B16ED3"/>
    <w:rsid w:val="00B35F9E"/>
    <w:rsid w:val="00B36FCC"/>
    <w:rsid w:val="00B41EEB"/>
    <w:rsid w:val="00B63A04"/>
    <w:rsid w:val="00B64D8C"/>
    <w:rsid w:val="00B75262"/>
    <w:rsid w:val="00B83BFC"/>
    <w:rsid w:val="00B8405D"/>
    <w:rsid w:val="00B8656F"/>
    <w:rsid w:val="00B9081A"/>
    <w:rsid w:val="00B94A86"/>
    <w:rsid w:val="00BB0EB5"/>
    <w:rsid w:val="00BC62BE"/>
    <w:rsid w:val="00BD081E"/>
    <w:rsid w:val="00BD1B63"/>
    <w:rsid w:val="00BF0619"/>
    <w:rsid w:val="00BF217D"/>
    <w:rsid w:val="00C11BAD"/>
    <w:rsid w:val="00C25E82"/>
    <w:rsid w:val="00C30CD9"/>
    <w:rsid w:val="00C44177"/>
    <w:rsid w:val="00C44208"/>
    <w:rsid w:val="00C4775D"/>
    <w:rsid w:val="00C56497"/>
    <w:rsid w:val="00C7326D"/>
    <w:rsid w:val="00C768C9"/>
    <w:rsid w:val="00C76E1D"/>
    <w:rsid w:val="00C91E9C"/>
    <w:rsid w:val="00C945FD"/>
    <w:rsid w:val="00CA27F4"/>
    <w:rsid w:val="00CB10BB"/>
    <w:rsid w:val="00CB7A65"/>
    <w:rsid w:val="00CC40D9"/>
    <w:rsid w:val="00CC4B6C"/>
    <w:rsid w:val="00CD159E"/>
    <w:rsid w:val="00CD3DAD"/>
    <w:rsid w:val="00CE268C"/>
    <w:rsid w:val="00CE450C"/>
    <w:rsid w:val="00CE5482"/>
    <w:rsid w:val="00CE773F"/>
    <w:rsid w:val="00D0007F"/>
    <w:rsid w:val="00D03677"/>
    <w:rsid w:val="00D13213"/>
    <w:rsid w:val="00D238D8"/>
    <w:rsid w:val="00D46C30"/>
    <w:rsid w:val="00D4793E"/>
    <w:rsid w:val="00D53E9F"/>
    <w:rsid w:val="00D55A77"/>
    <w:rsid w:val="00D71277"/>
    <w:rsid w:val="00D95E56"/>
    <w:rsid w:val="00D96917"/>
    <w:rsid w:val="00DA3D81"/>
    <w:rsid w:val="00DA66B3"/>
    <w:rsid w:val="00DA7D3F"/>
    <w:rsid w:val="00DB1659"/>
    <w:rsid w:val="00DD2C8B"/>
    <w:rsid w:val="00E01A95"/>
    <w:rsid w:val="00E0544E"/>
    <w:rsid w:val="00E2229A"/>
    <w:rsid w:val="00E36F94"/>
    <w:rsid w:val="00E37F8B"/>
    <w:rsid w:val="00E66FDB"/>
    <w:rsid w:val="00E67F62"/>
    <w:rsid w:val="00E833D5"/>
    <w:rsid w:val="00E87F10"/>
    <w:rsid w:val="00E9199E"/>
    <w:rsid w:val="00EB2406"/>
    <w:rsid w:val="00ED76B3"/>
    <w:rsid w:val="00EF228D"/>
    <w:rsid w:val="00EF34CD"/>
    <w:rsid w:val="00EF530A"/>
    <w:rsid w:val="00F27C91"/>
    <w:rsid w:val="00F27E09"/>
    <w:rsid w:val="00F302D8"/>
    <w:rsid w:val="00F42C6F"/>
    <w:rsid w:val="00F51078"/>
    <w:rsid w:val="00F62BE9"/>
    <w:rsid w:val="00F65CBC"/>
    <w:rsid w:val="00F73D9C"/>
    <w:rsid w:val="00F74F69"/>
    <w:rsid w:val="00F91541"/>
    <w:rsid w:val="00FA61BC"/>
    <w:rsid w:val="00FE2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E5DE634-CE32-4C38-9E5E-DA84CF091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1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3D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31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5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65BB"/>
  </w:style>
  <w:style w:type="paragraph" w:styleId="Footer">
    <w:name w:val="footer"/>
    <w:basedOn w:val="Normal"/>
    <w:link w:val="Foot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65BB"/>
  </w:style>
  <w:style w:type="character" w:styleId="PlaceholderText">
    <w:name w:val="Placeholder Text"/>
    <w:basedOn w:val="DefaultParagraphFont"/>
    <w:uiPriority w:val="99"/>
    <w:semiHidden/>
    <w:rsid w:val="0072601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75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8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7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6.wmf"/><Relationship Id="rId4" Type="http://schemas.openxmlformats.org/officeDocument/2006/relationships/settings" Target="settings.xml"/><Relationship Id="rId9" Type="http://schemas.openxmlformats.org/officeDocument/2006/relationships/image" Target="media/image5.wmf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98E37-74CC-40FB-8CC4-71F762F19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2A2850B6</Template>
  <TotalTime>1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ESANI</Company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Murphy (CASS ICT)</dc:creator>
  <cp:lastModifiedBy>N MCWILLIAMS</cp:lastModifiedBy>
  <cp:revision>2</cp:revision>
  <cp:lastPrinted>2015-09-03T12:58:00Z</cp:lastPrinted>
  <dcterms:created xsi:type="dcterms:W3CDTF">2020-03-24T17:14:00Z</dcterms:created>
  <dcterms:modified xsi:type="dcterms:W3CDTF">2020-03-24T17:14:00Z</dcterms:modified>
</cp:coreProperties>
</file>