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313DD" w:rsidRDefault="000A2A1B"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2CABBC4" wp14:editId="3691FC49">
                <wp:simplePos x="0" y="0"/>
                <wp:positionH relativeFrom="column">
                  <wp:posOffset>5793105</wp:posOffset>
                </wp:positionH>
                <wp:positionV relativeFrom="paragraph">
                  <wp:posOffset>-90170</wp:posOffset>
                </wp:positionV>
                <wp:extent cx="640080" cy="601980"/>
                <wp:effectExtent l="228600" t="0" r="45720" b="45720"/>
                <wp:wrapNone/>
                <wp:docPr id="30" name="Cloud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01980"/>
                        </a:xfrm>
                        <a:prstGeom prst="cloudCallout">
                          <a:avLst>
                            <a:gd name="adj1" fmla="val -80356"/>
                            <a:gd name="adj2" fmla="val 4604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A1B" w:rsidRPr="000A2A1B" w:rsidRDefault="000A2A1B" w:rsidP="000A2A1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0A2A1B"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CABBC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0" o:spid="_x0000_s1026" type="#_x0000_t106" style="position:absolute;margin-left:456.15pt;margin-top:-7.1pt;width:50.4pt;height:47.4pt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" adj="-6557,20746" fillcolor="white [3201]" strokecolor="black [3200]" strokeweight="2pt">
                <v:textbox>
                  <w:txbxContent>
                    <w:p w:rsidR="000A2A1B" w:rsidRPr="000A2A1B" w:rsidRDefault="000A2A1B" w:rsidP="000A2A1B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0A2A1B"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4856A2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19884B33" wp14:editId="1CB9A35E">
            <wp:simplePos x="0" y="0"/>
            <wp:positionH relativeFrom="column">
              <wp:posOffset>1457325</wp:posOffset>
            </wp:positionH>
            <wp:positionV relativeFrom="paragraph">
              <wp:posOffset>77470</wp:posOffset>
            </wp:positionV>
            <wp:extent cx="3459480" cy="600710"/>
            <wp:effectExtent l="0" t="0" r="762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4856A2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3441EEC" wp14:editId="57631974">
                <wp:simplePos x="0" y="0"/>
                <wp:positionH relativeFrom="column">
                  <wp:posOffset>1800225</wp:posOffset>
                </wp:positionH>
                <wp:positionV relativeFrom="paragraph">
                  <wp:posOffset>-1905</wp:posOffset>
                </wp:positionV>
                <wp:extent cx="274320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5A0871" w:rsidRDefault="00E147E5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 xml:space="preserve">The </w:t>
                            </w:r>
                            <w:r w:rsidR="00EF228D" w:rsidRPr="005A0871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Animal Puzzle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441E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41.75pt;margin-top:-.15pt;width:3in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" filled="f" stroked="f">
                <v:textbox>
                  <w:txbxContent>
                    <w:p w:rsidR="00411406" w:rsidRPr="005A0871" w:rsidRDefault="00E147E5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 xml:space="preserve">The </w:t>
                      </w:r>
                      <w:r w:rsidR="00EF228D" w:rsidRPr="005A0871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Animal Puzzle</w:t>
                      </w:r>
                    </w:p>
                  </w:txbxContent>
                </v:textbox>
              </v:shape>
            </w:pict>
          </mc:Fallback>
        </mc:AlternateContent>
      </w:r>
    </w:p>
    <w:p w:rsidR="00977594" w:rsidRDefault="000708FB" w:rsidP="007E010C">
      <w:pPr>
        <w:ind w:left="18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811840" behindDoc="0" locked="0" layoutInCell="1" allowOverlap="1" wp14:anchorId="5749C274" wp14:editId="43B5BB86">
            <wp:simplePos x="0" y="0"/>
            <wp:positionH relativeFrom="column">
              <wp:posOffset>5074285</wp:posOffset>
            </wp:positionH>
            <wp:positionV relativeFrom="paragraph">
              <wp:posOffset>146685</wp:posOffset>
            </wp:positionV>
            <wp:extent cx="739775" cy="815340"/>
            <wp:effectExtent l="0" t="0" r="3175" b="38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 - Scared 2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775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4E406F" w:rsidRPr="005A0871" w:rsidRDefault="00EF228D" w:rsidP="004E406F">
      <w:pPr>
        <w:rPr>
          <w:rFonts w:ascii="Comic Sans MS" w:hAnsi="Comic Sans MS"/>
          <w:sz w:val="30"/>
          <w:szCs w:val="30"/>
        </w:rPr>
      </w:pPr>
      <w:r w:rsidRPr="005A0871">
        <w:rPr>
          <w:rFonts w:ascii="Comic Sans MS" w:hAnsi="Comic Sans MS"/>
          <w:sz w:val="30"/>
          <w:szCs w:val="30"/>
        </w:rPr>
        <w:t>Each animal stands for a number.</w:t>
      </w:r>
    </w:p>
    <w:p w:rsidR="00EF228D" w:rsidRPr="005A0871" w:rsidRDefault="00EF228D" w:rsidP="004E406F">
      <w:pPr>
        <w:rPr>
          <w:rFonts w:ascii="Comic Sans MS" w:hAnsi="Comic Sans MS"/>
          <w:sz w:val="30"/>
          <w:szCs w:val="30"/>
        </w:rPr>
      </w:pPr>
    </w:p>
    <w:p w:rsidR="00EF228D" w:rsidRPr="005A0871" w:rsidRDefault="00EF228D" w:rsidP="004E406F">
      <w:pPr>
        <w:rPr>
          <w:rFonts w:ascii="Comic Sans MS" w:hAnsi="Comic Sans MS"/>
          <w:sz w:val="30"/>
          <w:szCs w:val="30"/>
        </w:rPr>
      </w:pPr>
      <w:r w:rsidRPr="005A0871">
        <w:rPr>
          <w:rFonts w:ascii="Comic Sans MS" w:hAnsi="Comic Sans MS"/>
          <w:sz w:val="30"/>
          <w:szCs w:val="30"/>
        </w:rPr>
        <w:t>The mouse is the same number as the other mouse but the cat and dog are different numbers.</w:t>
      </w:r>
    </w:p>
    <w:p w:rsidR="00EF228D" w:rsidRPr="005A0871" w:rsidRDefault="00EF228D" w:rsidP="004E406F">
      <w:pPr>
        <w:rPr>
          <w:rFonts w:ascii="Comic Sans MS" w:hAnsi="Comic Sans MS"/>
          <w:sz w:val="30"/>
          <w:szCs w:val="30"/>
        </w:rPr>
      </w:pPr>
    </w:p>
    <w:p w:rsidR="00EF228D" w:rsidRPr="005A0871" w:rsidRDefault="00EF228D" w:rsidP="004E406F">
      <w:pPr>
        <w:rPr>
          <w:rFonts w:ascii="Comic Sans MS" w:hAnsi="Comic Sans MS"/>
          <w:sz w:val="30"/>
          <w:szCs w:val="30"/>
        </w:rPr>
      </w:pPr>
      <w:r w:rsidRPr="005A0871">
        <w:rPr>
          <w:rFonts w:ascii="Comic Sans MS" w:hAnsi="Comic Sans MS"/>
          <w:sz w:val="30"/>
          <w:szCs w:val="30"/>
        </w:rPr>
        <w:t>The numbers in the boxes are the totals of the two numbers in the row or column.</w:t>
      </w:r>
      <w:r w:rsidR="004B3953" w:rsidRPr="005A0871">
        <w:rPr>
          <w:rFonts w:ascii="Comic Sans MS" w:hAnsi="Comic Sans MS"/>
          <w:b/>
          <w:noProof/>
          <w:sz w:val="30"/>
          <w:szCs w:val="30"/>
          <w:lang w:eastAsia="en-GB"/>
        </w:rPr>
        <w:t xml:space="preserve"> </w:t>
      </w:r>
    </w:p>
    <w:p w:rsidR="00EF228D" w:rsidRPr="005A0871" w:rsidRDefault="00EF228D" w:rsidP="004E406F">
      <w:pPr>
        <w:rPr>
          <w:rFonts w:ascii="Comic Sans MS" w:hAnsi="Comic Sans MS"/>
          <w:sz w:val="30"/>
          <w:szCs w:val="30"/>
        </w:rPr>
      </w:pPr>
    </w:p>
    <w:p w:rsidR="00EF228D" w:rsidRPr="005A0871" w:rsidRDefault="00EF228D" w:rsidP="004E406F">
      <w:pPr>
        <w:rPr>
          <w:rFonts w:ascii="Comic Sans MS" w:hAnsi="Comic Sans MS"/>
          <w:sz w:val="30"/>
          <w:szCs w:val="30"/>
        </w:rPr>
      </w:pPr>
      <w:r w:rsidRPr="005A0871">
        <w:rPr>
          <w:rFonts w:ascii="Comic Sans MS" w:hAnsi="Comic Sans MS"/>
          <w:sz w:val="30"/>
          <w:szCs w:val="30"/>
        </w:rPr>
        <w:t>Find out which number each animal represe</w:t>
      </w:r>
      <w:r w:rsidR="0000114F" w:rsidRPr="005A0871">
        <w:rPr>
          <w:rFonts w:ascii="Comic Sans MS" w:hAnsi="Comic Sans MS"/>
          <w:sz w:val="30"/>
          <w:szCs w:val="30"/>
        </w:rPr>
        <w:t>nts and find the missing total.</w:t>
      </w:r>
    </w:p>
    <w:p w:rsidR="00EF228D" w:rsidRDefault="00EF228D" w:rsidP="004E406F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798"/>
        <w:gridCol w:w="3798"/>
      </w:tblGrid>
      <w:tr w:rsidR="00EF228D" w:rsidTr="005A0871">
        <w:trPr>
          <w:trHeight w:val="3798"/>
          <w:jc w:val="center"/>
        </w:trPr>
        <w:tc>
          <w:tcPr>
            <w:tcW w:w="3798" w:type="dxa"/>
            <w:vAlign w:val="center"/>
          </w:tcPr>
          <w:p w:rsidR="00EF228D" w:rsidRPr="00E67F62" w:rsidRDefault="0038775D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09792" behindDoc="0" locked="0" layoutInCell="1" allowOverlap="1" wp14:anchorId="7E692B53" wp14:editId="23B01C3F">
                  <wp:simplePos x="0" y="0"/>
                  <wp:positionH relativeFrom="column">
                    <wp:posOffset>1565910</wp:posOffset>
                  </wp:positionH>
                  <wp:positionV relativeFrom="paragraph">
                    <wp:posOffset>-746760</wp:posOffset>
                  </wp:positionV>
                  <wp:extent cx="709930" cy="49911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 21.wmf"/>
                          <pic:cNvPicPr/>
                        </pic:nvPicPr>
                        <pic:blipFill>
                          <a:blip r:embed="rId10" cstate="print">
                            <a:lum bright="-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93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7F62" w:rsidRPr="00E67F62">
              <w:rPr>
                <w:rFonts w:ascii="Comic Sans MS" w:hAnsi="Comic Sans MS"/>
                <w:b/>
                <w:sz w:val="40"/>
              </w:rPr>
              <w:t>Mouse</w:t>
            </w:r>
          </w:p>
          <w:p w:rsidR="00EF228D" w:rsidRPr="00E67F62" w:rsidRDefault="00EF228D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</w:tc>
        <w:tc>
          <w:tcPr>
            <w:tcW w:w="3798" w:type="dxa"/>
            <w:vAlign w:val="center"/>
          </w:tcPr>
          <w:p w:rsidR="00E67F62" w:rsidRPr="00E67F62" w:rsidRDefault="004856A2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803648" behindDoc="0" locked="0" layoutInCell="1" allowOverlap="1" wp14:anchorId="36385190" wp14:editId="299DCF64">
                  <wp:simplePos x="0" y="0"/>
                  <wp:positionH relativeFrom="column">
                    <wp:posOffset>1498600</wp:posOffset>
                  </wp:positionH>
                  <wp:positionV relativeFrom="paragraph">
                    <wp:posOffset>-808355</wp:posOffset>
                  </wp:positionV>
                  <wp:extent cx="713740" cy="63246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 Walking 1.wm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740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3953">
              <w:rPr>
                <w:rFonts w:ascii="Comic Sans MS" w:hAnsi="Comic Sans MS"/>
                <w:b/>
                <w:noProof/>
                <w:sz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629ED25" wp14:editId="317B78A9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119380</wp:posOffset>
                      </wp:positionV>
                      <wp:extent cx="533400" cy="5334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3953" w:rsidRPr="004B3953" w:rsidRDefault="004B3953" w:rsidP="004B39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</w:pPr>
                                  <w:r w:rsidRPr="004B3953"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29ED25" id="Rectangle 2" o:spid="_x0000_s1028" style="position:absolute;left:0;text-align:left;margin-left:195.3pt;margin-top:9.4pt;width:42pt;height:42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" fillcolor="white [3201]" strokecolor="black [3200]" strokeweight="2pt">
                      <v:textbox>
                        <w:txbxContent>
                          <w:p w:rsidR="004B3953" w:rsidRPr="004B3953" w:rsidRDefault="004B3953" w:rsidP="004B39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4B3953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67F62" w:rsidRPr="00E67F62">
              <w:rPr>
                <w:rFonts w:ascii="Comic Sans MS" w:hAnsi="Comic Sans MS"/>
                <w:b/>
                <w:sz w:val="40"/>
              </w:rPr>
              <w:t>Cat</w:t>
            </w:r>
          </w:p>
          <w:p w:rsidR="00E67F62" w:rsidRPr="00E67F62" w:rsidRDefault="00E67F62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</w:tc>
      </w:tr>
      <w:tr w:rsidR="00EF228D" w:rsidTr="005A0871">
        <w:trPr>
          <w:trHeight w:val="3798"/>
          <w:jc w:val="center"/>
        </w:trPr>
        <w:tc>
          <w:tcPr>
            <w:tcW w:w="3798" w:type="dxa"/>
            <w:vAlign w:val="center"/>
          </w:tcPr>
          <w:p w:rsidR="00E67F62" w:rsidRDefault="0038775D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07744" behindDoc="0" locked="0" layoutInCell="1" allowOverlap="1" wp14:anchorId="177777D5" wp14:editId="5D3CD43C">
                  <wp:simplePos x="0" y="0"/>
                  <wp:positionH relativeFrom="column">
                    <wp:posOffset>1525905</wp:posOffset>
                  </wp:positionH>
                  <wp:positionV relativeFrom="paragraph">
                    <wp:posOffset>97790</wp:posOffset>
                  </wp:positionV>
                  <wp:extent cx="709930" cy="49911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 21.wmf"/>
                          <pic:cNvPicPr/>
                        </pic:nvPicPr>
                        <pic:blipFill>
                          <a:blip r:embed="rId10" cstate="print">
                            <a:lum bright="-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93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67F62" w:rsidRDefault="00E67F62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  <w:p w:rsidR="00E67F62" w:rsidRDefault="00E67F62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  <w:p w:rsidR="00EF228D" w:rsidRPr="00E67F62" w:rsidRDefault="00E67F62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E67F62">
              <w:rPr>
                <w:rFonts w:ascii="Comic Sans MS" w:hAnsi="Comic Sans MS"/>
                <w:b/>
                <w:sz w:val="40"/>
              </w:rPr>
              <w:t>Mouse</w:t>
            </w:r>
          </w:p>
          <w:p w:rsidR="00EF228D" w:rsidRPr="00E67F62" w:rsidRDefault="00EF228D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  <w:p w:rsidR="00EF228D" w:rsidRPr="00E67F62" w:rsidRDefault="00EF228D" w:rsidP="00E67F62">
            <w:pPr>
              <w:rPr>
                <w:rFonts w:ascii="Comic Sans MS" w:hAnsi="Comic Sans MS"/>
                <w:b/>
                <w:sz w:val="40"/>
              </w:rPr>
            </w:pPr>
          </w:p>
          <w:p w:rsidR="00EF228D" w:rsidRPr="00E67F62" w:rsidRDefault="00EF228D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</w:tc>
        <w:tc>
          <w:tcPr>
            <w:tcW w:w="3798" w:type="dxa"/>
            <w:vAlign w:val="center"/>
          </w:tcPr>
          <w:p w:rsidR="00E67F62" w:rsidRPr="00E67F62" w:rsidRDefault="005A0871" w:rsidP="00E67F62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04672" behindDoc="0" locked="0" layoutInCell="1" allowOverlap="1" wp14:anchorId="3F637FE0" wp14:editId="672D7D6E">
                  <wp:simplePos x="0" y="0"/>
                  <wp:positionH relativeFrom="column">
                    <wp:posOffset>1706245</wp:posOffset>
                  </wp:positionH>
                  <wp:positionV relativeFrom="paragraph">
                    <wp:posOffset>-1002665</wp:posOffset>
                  </wp:positionV>
                  <wp:extent cx="512445" cy="739140"/>
                  <wp:effectExtent l="0" t="0" r="1905" b="381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 Sitting 4.wmf"/>
                          <pic:cNvPicPr/>
                        </pic:nvPicPr>
                        <pic:blipFill>
                          <a:blip r:embed="rId12" cstate="print">
                            <a:duotone>
                              <a:prstClr val="black"/>
                              <a:srgbClr val="D9C3A5">
                                <a:tint val="50000"/>
                                <a:satMod val="180000"/>
                              </a:srgbClr>
                            </a:duotone>
                            <a:lum bright="-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445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3AEBB4E" wp14:editId="21547043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-80010</wp:posOffset>
                      </wp:positionV>
                      <wp:extent cx="533400" cy="5334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B3953" w:rsidRPr="004B3953" w:rsidRDefault="004B3953" w:rsidP="004B39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AEBB4E" id="Rectangle 6" o:spid="_x0000_s1029" style="position:absolute;left:0;text-align:left;margin-left:195.6pt;margin-top:-6.3pt;width:42pt;height:4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" fillcolor="white [3201]" strokecolor="black [3200]" strokeweight="2pt">
                      <v:textbox>
                        <w:txbxContent>
                          <w:p w:rsidR="004B3953" w:rsidRPr="004B3953" w:rsidRDefault="004B3953" w:rsidP="004B39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67F62" w:rsidRPr="00E67F62">
              <w:rPr>
                <w:rFonts w:ascii="Comic Sans MS" w:hAnsi="Comic Sans MS"/>
                <w:b/>
                <w:sz w:val="40"/>
              </w:rPr>
              <w:t>Dog</w:t>
            </w:r>
          </w:p>
        </w:tc>
      </w:tr>
    </w:tbl>
    <w:p w:rsidR="00EF228D" w:rsidRDefault="005A0871" w:rsidP="004E406F">
      <w:pPr>
        <w:rPr>
          <w:rFonts w:ascii="Comic Sans MS" w:hAnsi="Comic Sans MS"/>
          <w:sz w:val="28"/>
        </w:rPr>
      </w:pPr>
      <w:r>
        <w:rPr>
          <w:rFonts w:ascii="Comic Sans MS" w:hAnsi="Comic Sans MS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7FDE0DB" wp14:editId="11A82D32">
                <wp:simplePos x="0" y="0"/>
                <wp:positionH relativeFrom="column">
                  <wp:posOffset>4002405</wp:posOffset>
                </wp:positionH>
                <wp:positionV relativeFrom="paragraph">
                  <wp:posOffset>48895</wp:posOffset>
                </wp:positionV>
                <wp:extent cx="533400" cy="5334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53" w:rsidRPr="004B3953" w:rsidRDefault="004B3953" w:rsidP="004B39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FDE0DB" id="Rectangle 4" o:spid="_x0000_s1030" style="position:absolute;margin-left:315.15pt;margin-top:3.85pt;width:42pt;height:42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" fillcolor="white [3201]" strokecolor="black [3200]" strokeweight="2pt">
                <v:textbox>
                  <w:txbxContent>
                    <w:p w:rsidR="004B3953" w:rsidRPr="004B3953" w:rsidRDefault="004B3953" w:rsidP="004B395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BF10296" wp14:editId="17FD3599">
                <wp:simplePos x="0" y="0"/>
                <wp:positionH relativeFrom="column">
                  <wp:posOffset>1697355</wp:posOffset>
                </wp:positionH>
                <wp:positionV relativeFrom="paragraph">
                  <wp:posOffset>38100</wp:posOffset>
                </wp:positionV>
                <wp:extent cx="533400" cy="5334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53" w:rsidRPr="004B3953" w:rsidRDefault="004B3953" w:rsidP="004B39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10296" id="Rectangle 3" o:spid="_x0000_s1031" style="position:absolute;margin-left:133.65pt;margin-top:3pt;width:42pt;height:42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" fillcolor="white [3201]" strokecolor="black [3200]" strokeweight="2pt">
                <v:textbox>
                  <w:txbxContent>
                    <w:p w:rsidR="004B3953" w:rsidRPr="004B3953" w:rsidRDefault="004B3953" w:rsidP="004B395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EF228D" w:rsidRDefault="00EF228D" w:rsidP="004E406F">
      <w:pPr>
        <w:rPr>
          <w:rFonts w:ascii="Comic Sans MS" w:hAnsi="Comic Sans MS"/>
          <w:sz w:val="28"/>
        </w:rPr>
      </w:pPr>
    </w:p>
    <w:p w:rsidR="004E406F" w:rsidRPr="005E4DCF" w:rsidRDefault="004E406F" w:rsidP="004E406F">
      <w:pPr>
        <w:widowControl w:val="0"/>
        <w:rPr>
          <w:rFonts w:ascii="Comic Sans MS" w:hAnsi="Comic Sans MS"/>
        </w:rPr>
      </w:pPr>
    </w:p>
    <w:sectPr w:rsidR="004E406F" w:rsidRPr="005E4DCF" w:rsidSect="008D43DA">
      <w:footerReference w:type="default" r:id="rId13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007A9D" wp14:editId="7B6C9892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007A9D" id="Rectangle 24" o:spid="_x0000_s1032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261A72" wp14:editId="20D12F34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261A7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CA2AE" wp14:editId="43C996F2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CC4B6C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</w:t>
                          </w:r>
                          <w:r w:rsidR="00EF228D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1</w:t>
                          </w:r>
                          <w:r w:rsidR="00687443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0CA2AE" id="Rectangle 23" o:spid="_x0000_s1034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CC4B6C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</w:t>
                    </w:r>
                    <w:r w:rsidR="00EF228D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1</w:t>
                    </w:r>
                    <w:r w:rsidR="00687443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A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27B0A26C" wp14:editId="3E53E147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D048CB5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19884B3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67.8pt;height:236.1pt" o:bullet="t">
        <v:imagedata r:id="rId1" o:title="mag glass"/>
      </v:shape>
    </w:pict>
  </w:numPicBullet>
  <w:numPicBullet w:numPicBulletId="1">
    <w:pict>
      <v:shape id="_x0000_i1033" type="#_x0000_t75" style="width:55.8pt;height:69pt" o:bullet="t">
        <v:imagedata r:id="rId2" o:title="nut"/>
      </v:shape>
    </w:pict>
  </w:numPicBullet>
  <w:numPicBullet w:numPicBulletId="2">
    <w:pict>
      <v:shape w14:anchorId="33441EEC" id="_x0000_i1034" type="#_x0000_t75" style="width:367.8pt;height:383.7pt" o:bullet="t">
        <v:imagedata r:id="rId3" o:title="pawprint"/>
      </v:shape>
    </w:pict>
  </w:numPicBullet>
  <w:abstractNum w:abstractNumId="0" w15:restartNumberingAfterBreak="0">
    <w:nsid w:val="0A7E2651"/>
    <w:multiLevelType w:val="hybridMultilevel"/>
    <w:tmpl w:val="5EB48BF0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5" w15:restartNumberingAfterBreak="0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 w15:restartNumberingAfterBreak="0">
    <w:nsid w:val="677671EB"/>
    <w:multiLevelType w:val="hybridMultilevel"/>
    <w:tmpl w:val="2BA260D2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9"/>
  </w:num>
  <w:num w:numId="6">
    <w:abstractNumId w:val="8"/>
  </w:num>
  <w:num w:numId="7">
    <w:abstractNumId w:val="10"/>
  </w:num>
  <w:num w:numId="8">
    <w:abstractNumId w:val="3"/>
  </w:num>
  <w:num w:numId="9">
    <w:abstractNumId w:val="2"/>
  </w:num>
  <w:num w:numId="10">
    <w:abstractNumId w:val="0"/>
  </w:num>
  <w:num w:numId="1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114F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36EF7"/>
    <w:rsid w:val="00042852"/>
    <w:rsid w:val="000708FB"/>
    <w:rsid w:val="00077D94"/>
    <w:rsid w:val="0008368C"/>
    <w:rsid w:val="000A0AC5"/>
    <w:rsid w:val="000A2A1B"/>
    <w:rsid w:val="000C0150"/>
    <w:rsid w:val="000C3C55"/>
    <w:rsid w:val="000C74D4"/>
    <w:rsid w:val="000D4A32"/>
    <w:rsid w:val="000D6644"/>
    <w:rsid w:val="000F4293"/>
    <w:rsid w:val="00106C26"/>
    <w:rsid w:val="00146212"/>
    <w:rsid w:val="001465D7"/>
    <w:rsid w:val="001501DC"/>
    <w:rsid w:val="00151A0D"/>
    <w:rsid w:val="00160D73"/>
    <w:rsid w:val="00165922"/>
    <w:rsid w:val="00165E83"/>
    <w:rsid w:val="001823F1"/>
    <w:rsid w:val="00193210"/>
    <w:rsid w:val="00196329"/>
    <w:rsid w:val="001976CC"/>
    <w:rsid w:val="001A0994"/>
    <w:rsid w:val="001A4827"/>
    <w:rsid w:val="001D3262"/>
    <w:rsid w:val="001D6536"/>
    <w:rsid w:val="001D6F7D"/>
    <w:rsid w:val="001F305C"/>
    <w:rsid w:val="001F5B6E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4CFA"/>
    <w:rsid w:val="00295B6D"/>
    <w:rsid w:val="002961C3"/>
    <w:rsid w:val="002A2B85"/>
    <w:rsid w:val="002C3EAF"/>
    <w:rsid w:val="002D1EC7"/>
    <w:rsid w:val="002D3392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67139"/>
    <w:rsid w:val="003755FB"/>
    <w:rsid w:val="0038775D"/>
    <w:rsid w:val="0039133C"/>
    <w:rsid w:val="003A3824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856A2"/>
    <w:rsid w:val="00490EF1"/>
    <w:rsid w:val="004955A0"/>
    <w:rsid w:val="004B3953"/>
    <w:rsid w:val="004B56FE"/>
    <w:rsid w:val="004D16EE"/>
    <w:rsid w:val="004E406F"/>
    <w:rsid w:val="005003D7"/>
    <w:rsid w:val="00516D8A"/>
    <w:rsid w:val="005178B5"/>
    <w:rsid w:val="00551092"/>
    <w:rsid w:val="005A0871"/>
    <w:rsid w:val="005A0BDF"/>
    <w:rsid w:val="005A4638"/>
    <w:rsid w:val="005B7600"/>
    <w:rsid w:val="005E4DCF"/>
    <w:rsid w:val="005F243B"/>
    <w:rsid w:val="005F4DB8"/>
    <w:rsid w:val="006313DD"/>
    <w:rsid w:val="00642C7D"/>
    <w:rsid w:val="00657D6B"/>
    <w:rsid w:val="00667059"/>
    <w:rsid w:val="00687443"/>
    <w:rsid w:val="006B09F4"/>
    <w:rsid w:val="006B1FE4"/>
    <w:rsid w:val="006C13B4"/>
    <w:rsid w:val="006D14D9"/>
    <w:rsid w:val="006D17D1"/>
    <w:rsid w:val="006F4EA7"/>
    <w:rsid w:val="007101A5"/>
    <w:rsid w:val="0071574A"/>
    <w:rsid w:val="00726010"/>
    <w:rsid w:val="00735C92"/>
    <w:rsid w:val="0074088B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7E57CE"/>
    <w:rsid w:val="0082487D"/>
    <w:rsid w:val="0083026E"/>
    <w:rsid w:val="008374E3"/>
    <w:rsid w:val="00837B20"/>
    <w:rsid w:val="00842633"/>
    <w:rsid w:val="008727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C71D4"/>
    <w:rsid w:val="008D2C93"/>
    <w:rsid w:val="008D43DA"/>
    <w:rsid w:val="008F4475"/>
    <w:rsid w:val="00901B40"/>
    <w:rsid w:val="00906FC9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E21FD"/>
    <w:rsid w:val="009F75C5"/>
    <w:rsid w:val="00A2242C"/>
    <w:rsid w:val="00A32009"/>
    <w:rsid w:val="00A34820"/>
    <w:rsid w:val="00A535F5"/>
    <w:rsid w:val="00AA1B50"/>
    <w:rsid w:val="00AB5F73"/>
    <w:rsid w:val="00AB76F1"/>
    <w:rsid w:val="00AD34A4"/>
    <w:rsid w:val="00AD6ACE"/>
    <w:rsid w:val="00AE35AE"/>
    <w:rsid w:val="00B007AE"/>
    <w:rsid w:val="00B1058B"/>
    <w:rsid w:val="00B16A8F"/>
    <w:rsid w:val="00B16ED3"/>
    <w:rsid w:val="00B35F9E"/>
    <w:rsid w:val="00B36FCC"/>
    <w:rsid w:val="00B41EEB"/>
    <w:rsid w:val="00B63A04"/>
    <w:rsid w:val="00B64D8C"/>
    <w:rsid w:val="00B75262"/>
    <w:rsid w:val="00B83BFC"/>
    <w:rsid w:val="00B8405D"/>
    <w:rsid w:val="00B8656F"/>
    <w:rsid w:val="00B94A86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76E1D"/>
    <w:rsid w:val="00C91E9C"/>
    <w:rsid w:val="00C945FD"/>
    <w:rsid w:val="00CA27F4"/>
    <w:rsid w:val="00CB10BB"/>
    <w:rsid w:val="00CB7A65"/>
    <w:rsid w:val="00CC40D9"/>
    <w:rsid w:val="00CC4B6C"/>
    <w:rsid w:val="00CD159E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B1659"/>
    <w:rsid w:val="00DD2C8B"/>
    <w:rsid w:val="00E01A95"/>
    <w:rsid w:val="00E0544E"/>
    <w:rsid w:val="00E147E5"/>
    <w:rsid w:val="00E2229A"/>
    <w:rsid w:val="00E36F94"/>
    <w:rsid w:val="00E37F8B"/>
    <w:rsid w:val="00E66FDB"/>
    <w:rsid w:val="00E67F62"/>
    <w:rsid w:val="00E833D5"/>
    <w:rsid w:val="00E87F10"/>
    <w:rsid w:val="00E9199E"/>
    <w:rsid w:val="00EB2406"/>
    <w:rsid w:val="00ED76B3"/>
    <w:rsid w:val="00EF228D"/>
    <w:rsid w:val="00EF34CD"/>
    <w:rsid w:val="00EF530A"/>
    <w:rsid w:val="00F27C91"/>
    <w:rsid w:val="00F27E09"/>
    <w:rsid w:val="00F302D8"/>
    <w:rsid w:val="00F42C6F"/>
    <w:rsid w:val="00F51078"/>
    <w:rsid w:val="00F62BE9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3B03EB-F2C6-4060-B6FD-F3A3ECD1B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8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0A616-EAD9-4BFB-AFDE-0A19D3EF3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2A2850B6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N MCWILLIAMS</cp:lastModifiedBy>
  <cp:revision>2</cp:revision>
  <cp:lastPrinted>2015-03-04T15:57:00Z</cp:lastPrinted>
  <dcterms:created xsi:type="dcterms:W3CDTF">2020-03-24T17:15:00Z</dcterms:created>
  <dcterms:modified xsi:type="dcterms:W3CDTF">2020-03-24T17:15:00Z</dcterms:modified>
</cp:coreProperties>
</file>