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4F32C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-192017</wp:posOffset>
            </wp:positionH>
            <wp:positionV relativeFrom="paragraph">
              <wp:posOffset>206</wp:posOffset>
            </wp:positionV>
            <wp:extent cx="6319634" cy="9726650"/>
            <wp:effectExtent l="0" t="0" r="5080" b="8255"/>
            <wp:wrapTight wrapText="bothSides">
              <wp:wrapPolygon edited="0">
                <wp:start x="0" y="0"/>
                <wp:lineTo x="0" y="21576"/>
                <wp:lineTo x="21552" y="21576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9634" cy="972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2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2C5"/>
    <w:rsid w:val="003106A9"/>
    <w:rsid w:val="004F32C5"/>
    <w:rsid w:val="00670730"/>
    <w:rsid w:val="00D5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B2534F-159C-409D-9A02-748F90A7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2A2850B6</Template>
  <TotalTime>1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2020-03-24T17:59:00Z</dcterms:created>
  <dcterms:modified xsi:type="dcterms:W3CDTF">2020-03-24T17:59:00Z</dcterms:modified>
</cp:coreProperties>
</file>