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Pr="00095591" w:rsidRDefault="00501140" w:rsidP="00501140">
      <w:pPr>
        <w:jc w:val="center"/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>3D Shape Hunt</w:t>
      </w:r>
    </w:p>
    <w:p w:rsidR="00501140" w:rsidRPr="00095591" w:rsidRDefault="00501140" w:rsidP="00501140">
      <w:pPr>
        <w:jc w:val="center"/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76200</wp:posOffset>
            </wp:positionV>
            <wp:extent cx="1616710" cy="121920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here-953964_960_720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266700</wp:posOffset>
            </wp:positionV>
            <wp:extent cx="1943100" cy="7143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boid_skew-orthogonal-solid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1209675" cy="8477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cket_cube_scrambled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4095750</wp:posOffset>
            </wp:positionH>
            <wp:positionV relativeFrom="paragraph">
              <wp:posOffset>276225</wp:posOffset>
            </wp:positionV>
            <wp:extent cx="1847850" cy="14287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quare_pyramid[1]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514350</wp:posOffset>
            </wp:positionV>
            <wp:extent cx="1469390" cy="1066579"/>
            <wp:effectExtent l="0" t="0" r="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0px-PovCone[1]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1066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5591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400050</wp:posOffset>
            </wp:positionV>
            <wp:extent cx="1771650" cy="10096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65px-Red_cylinder.svg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140" w:rsidRPr="00095591" w:rsidRDefault="00501140" w:rsidP="00501140">
      <w:pPr>
        <w:ind w:firstLine="720"/>
        <w:jc w:val="right"/>
        <w:rPr>
          <w:rFonts w:ascii="SassoonPrimaryType" w:hAnsi="SassoonPrimaryType"/>
          <w:sz w:val="48"/>
          <w:szCs w:val="48"/>
        </w:rPr>
      </w:pPr>
    </w:p>
    <w:p w:rsidR="00501140" w:rsidRPr="00095591" w:rsidRDefault="00501140" w:rsidP="00501140">
      <w:pPr>
        <w:jc w:val="center"/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>Which is which?</w:t>
      </w:r>
    </w:p>
    <w:p w:rsidR="00501140" w:rsidRPr="00095591" w:rsidRDefault="00501140" w:rsidP="00501140">
      <w:pPr>
        <w:jc w:val="center"/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 xml:space="preserve">cone  </w:t>
      </w:r>
      <w:r w:rsidR="005B0A9F">
        <w:rPr>
          <w:rFonts w:ascii="SassoonPrimaryType" w:hAnsi="SassoonPrimaryType"/>
          <w:sz w:val="48"/>
          <w:szCs w:val="48"/>
        </w:rPr>
        <w:t xml:space="preserve"> </w:t>
      </w:r>
      <w:r w:rsidRPr="00095591">
        <w:rPr>
          <w:rFonts w:ascii="SassoonPrimaryType" w:hAnsi="SassoonPrimaryType"/>
          <w:sz w:val="48"/>
          <w:szCs w:val="48"/>
        </w:rPr>
        <w:t xml:space="preserve">sphere  </w:t>
      </w:r>
      <w:r w:rsidR="005B0A9F">
        <w:rPr>
          <w:rFonts w:ascii="SassoonPrimaryType" w:hAnsi="SassoonPrimaryType"/>
          <w:sz w:val="48"/>
          <w:szCs w:val="48"/>
        </w:rPr>
        <w:t xml:space="preserve"> </w:t>
      </w:r>
      <w:r w:rsidRPr="00095591">
        <w:rPr>
          <w:rFonts w:ascii="SassoonPrimaryType" w:hAnsi="SassoonPrimaryType"/>
          <w:sz w:val="48"/>
          <w:szCs w:val="48"/>
        </w:rPr>
        <w:t>cuboid</w:t>
      </w: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 xml:space="preserve">         </w:t>
      </w:r>
      <w:r w:rsidR="00095591">
        <w:rPr>
          <w:rFonts w:ascii="SassoonPrimaryType" w:hAnsi="SassoonPrimaryType"/>
          <w:sz w:val="48"/>
          <w:szCs w:val="48"/>
        </w:rPr>
        <w:t xml:space="preserve">     </w:t>
      </w:r>
      <w:r w:rsidRPr="00095591">
        <w:rPr>
          <w:rFonts w:ascii="SassoonPrimaryType" w:hAnsi="SassoonPrimaryType"/>
          <w:sz w:val="48"/>
          <w:szCs w:val="48"/>
        </w:rPr>
        <w:t xml:space="preserve"> cylinder  </w:t>
      </w:r>
      <w:r w:rsidR="005B0A9F">
        <w:rPr>
          <w:rFonts w:ascii="SassoonPrimaryType" w:hAnsi="SassoonPrimaryType"/>
          <w:sz w:val="48"/>
          <w:szCs w:val="48"/>
        </w:rPr>
        <w:t xml:space="preserve"> </w:t>
      </w:r>
      <w:r w:rsidRPr="00095591">
        <w:rPr>
          <w:rFonts w:ascii="SassoonPrimaryType" w:hAnsi="SassoonPrimaryType"/>
          <w:sz w:val="48"/>
          <w:szCs w:val="48"/>
        </w:rPr>
        <w:t xml:space="preserve">pyramid </w:t>
      </w:r>
      <w:r w:rsidR="005B0A9F">
        <w:rPr>
          <w:rFonts w:ascii="SassoonPrimaryType" w:hAnsi="SassoonPrimaryType"/>
          <w:sz w:val="48"/>
          <w:szCs w:val="48"/>
        </w:rPr>
        <w:t xml:space="preserve"> </w:t>
      </w:r>
      <w:bookmarkStart w:id="0" w:name="_GoBack"/>
      <w:bookmarkEnd w:id="0"/>
      <w:r w:rsidRPr="00095591">
        <w:rPr>
          <w:rFonts w:ascii="SassoonPrimaryType" w:hAnsi="SassoonPrimaryType"/>
          <w:sz w:val="48"/>
          <w:szCs w:val="48"/>
        </w:rPr>
        <w:t xml:space="preserve"> cube</w:t>
      </w:r>
      <w:r w:rsidR="00095591">
        <w:rPr>
          <w:rFonts w:ascii="SassoonPrimaryType" w:hAnsi="SassoonPrimaryType"/>
          <w:sz w:val="48"/>
          <w:szCs w:val="48"/>
        </w:rPr>
        <w:t xml:space="preserve"> </w:t>
      </w: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>Name all of these shapes and then have a 3D shape hunt.</w:t>
      </w:r>
    </w:p>
    <w:p w:rsidR="00501140" w:rsidRPr="00095591" w:rsidRDefault="00501140" w:rsidP="00501140">
      <w:pPr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 xml:space="preserve">How many things can you find around the house </w:t>
      </w:r>
      <w:r w:rsidR="00095591" w:rsidRPr="00095591">
        <w:rPr>
          <w:rFonts w:ascii="SassoonPrimaryType" w:hAnsi="SassoonPrimaryType"/>
          <w:sz w:val="48"/>
          <w:szCs w:val="48"/>
        </w:rPr>
        <w:t>that are these shapes?</w:t>
      </w:r>
    </w:p>
    <w:p w:rsidR="00095591" w:rsidRPr="00095591" w:rsidRDefault="00095591" w:rsidP="00501140">
      <w:pPr>
        <w:rPr>
          <w:rFonts w:ascii="SassoonPrimaryType" w:hAnsi="SassoonPrimaryType"/>
          <w:sz w:val="48"/>
          <w:szCs w:val="48"/>
        </w:rPr>
      </w:pPr>
    </w:p>
    <w:p w:rsidR="00501140" w:rsidRPr="00095591" w:rsidRDefault="00095591" w:rsidP="005B0A9F">
      <w:pPr>
        <w:rPr>
          <w:rFonts w:ascii="SassoonPrimaryType" w:hAnsi="SassoonPrimaryType"/>
          <w:sz w:val="48"/>
          <w:szCs w:val="48"/>
        </w:rPr>
      </w:pPr>
      <w:r w:rsidRPr="00095591">
        <w:rPr>
          <w:rFonts w:ascii="SassoonPrimaryType" w:hAnsi="SassoonPrimaryType"/>
          <w:sz w:val="48"/>
          <w:szCs w:val="48"/>
        </w:rPr>
        <w:t>When you’ve gathered them all together take a picture and send it to us please.</w:t>
      </w:r>
      <w:r w:rsidR="005B0A9F">
        <w:rPr>
          <w:rFonts w:ascii="SassoonPrimaryType" w:hAnsi="SassoonPrimaryType"/>
          <w:sz w:val="48"/>
          <w:szCs w:val="48"/>
        </w:rPr>
        <w:t xml:space="preserve">  We love seeing your photos.</w:t>
      </w:r>
    </w:p>
    <w:sectPr w:rsidR="00501140" w:rsidRPr="00095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91" w:rsidRDefault="00095591" w:rsidP="00095591">
      <w:pPr>
        <w:spacing w:after="0" w:line="240" w:lineRule="auto"/>
      </w:pPr>
      <w:r>
        <w:separator/>
      </w:r>
    </w:p>
  </w:endnote>
  <w:endnote w:type="continuationSeparator" w:id="0">
    <w:p w:rsidR="00095591" w:rsidRDefault="00095591" w:rsidP="00095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91" w:rsidRDefault="00095591" w:rsidP="00095591">
      <w:pPr>
        <w:spacing w:after="0" w:line="240" w:lineRule="auto"/>
      </w:pPr>
      <w:r>
        <w:separator/>
      </w:r>
    </w:p>
  </w:footnote>
  <w:footnote w:type="continuationSeparator" w:id="0">
    <w:p w:rsidR="00095591" w:rsidRDefault="00095591" w:rsidP="000955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40"/>
    <w:rsid w:val="00095591"/>
    <w:rsid w:val="000F2F64"/>
    <w:rsid w:val="00501140"/>
    <w:rsid w:val="005B0A9F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69147"/>
  <w15:chartTrackingRefBased/>
  <w15:docId w15:val="{B650C455-711D-4E0D-A395-5BBA810E7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5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591"/>
  </w:style>
  <w:style w:type="paragraph" w:styleId="Footer">
    <w:name w:val="footer"/>
    <w:basedOn w:val="Normal"/>
    <w:link w:val="FooterChar"/>
    <w:uiPriority w:val="99"/>
    <w:unhideWhenUsed/>
    <w:rsid w:val="00095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0</TotalTime>
  <Pages>1</Pages>
  <Words>50</Words>
  <Characters>291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2020-05-31T15:00:00Z</dcterms:created>
  <dcterms:modified xsi:type="dcterms:W3CDTF">2020-05-31T15:00:00Z</dcterms:modified>
</cp:coreProperties>
</file>