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EB74F3" w:rsidP="00EB74F3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421005</wp:posOffset>
            </wp:positionV>
            <wp:extent cx="707390" cy="7467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rmer-Transparent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>On the Farm</w:t>
      </w:r>
    </w:p>
    <w:p w:rsidR="00EB74F3" w:rsidRDefault="00EB74F3" w:rsidP="00EB74F3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 xml:space="preserve">Farmer Joe is having a few problems on his 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 xml:space="preserve">      farm today.  Can you help him solve them?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44FA" w:rsidTr="00EB74F3">
        <w:trPr>
          <w:trHeight w:val="5128"/>
        </w:trPr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1316730" cy="84082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g_Cartoon_Clipart[1]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10" cy="86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1223A0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 xml:space="preserve">Farmer Joe had 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>6 pigs on his farm.  His friend sol</w:t>
            </w:r>
            <w:r>
              <w:rPr>
                <w:rFonts w:ascii="SassoonPrimaryType" w:hAnsi="SassoonPrimaryType"/>
                <w:sz w:val="36"/>
                <w:szCs w:val="36"/>
              </w:rPr>
              <w:t>d his farm and gave Farmer Joe 1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>1 more.  How many pigs does he now have altogether?</w:t>
            </w:r>
          </w:p>
        </w:tc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270510</wp:posOffset>
                  </wp:positionV>
                  <wp:extent cx="1019175" cy="1166495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eep-160041_960_720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 xml:space="preserve">Farmer </w:t>
            </w:r>
            <w:r w:rsidR="001223A0">
              <w:rPr>
                <w:rFonts w:ascii="SassoonPrimaryType" w:hAnsi="SassoonPrimaryType"/>
                <w:sz w:val="36"/>
                <w:szCs w:val="36"/>
              </w:rPr>
              <w:t>Joe was herding up his 19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shee</w:t>
            </w:r>
            <w:r w:rsidR="001223A0">
              <w:rPr>
                <w:rFonts w:ascii="SassoonPrimaryType" w:hAnsi="SassoonPrimaryType"/>
                <w:sz w:val="36"/>
                <w:szCs w:val="36"/>
              </w:rPr>
              <w:t>p.  6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of them escaped.  How many of Farmer Joe’s sheep were left?</w:t>
            </w:r>
          </w:p>
        </w:tc>
      </w:tr>
      <w:tr w:rsidR="00AA44FA" w:rsidTr="00AA44FA">
        <w:trPr>
          <w:trHeight w:val="5655"/>
        </w:trPr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1797050" cy="1040276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hicken_cartoon_04.svg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243" cy="1054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2 hens on his farm.  One m</w:t>
            </w:r>
            <w:r w:rsidR="001223A0">
              <w:rPr>
                <w:rFonts w:ascii="SassoonPrimaryType" w:hAnsi="SassoonPrimaryType"/>
                <w:sz w:val="36"/>
                <w:szCs w:val="36"/>
              </w:rPr>
              <w:t>orning 1 of the chickens laid 9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eggs and the</w:t>
            </w:r>
            <w:r w:rsidR="001223A0">
              <w:rPr>
                <w:rFonts w:ascii="SassoonPrimaryType" w:hAnsi="SassoonPrimaryType"/>
                <w:sz w:val="36"/>
                <w:szCs w:val="36"/>
              </w:rPr>
              <w:t xml:space="preserve"> other one laid 5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eggs.  How many eggs were there altogether?</w:t>
            </w:r>
          </w:p>
        </w:tc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143FB9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234315</wp:posOffset>
                  </wp:positionV>
                  <wp:extent cx="1765935" cy="1019175"/>
                  <wp:effectExtent l="0" t="0" r="5715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w-30710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93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143FB9" w:rsidRDefault="00143FB9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1223A0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18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cows.  He didn’t have enough room in the field f</w:t>
            </w:r>
            <w:r>
              <w:rPr>
                <w:rFonts w:ascii="SassoonPrimaryType" w:hAnsi="SassoonPrimaryType"/>
                <w:sz w:val="36"/>
                <w:szCs w:val="36"/>
              </w:rPr>
              <w:t>or them all so he had to sell 5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of them.  How many cows did he have left?</w:t>
            </w:r>
          </w:p>
        </w:tc>
      </w:tr>
    </w:tbl>
    <w:p w:rsidR="00EB74F3" w:rsidRPr="00EB74F3" w:rsidRDefault="00EB74F3" w:rsidP="00EB74F3">
      <w:pPr>
        <w:rPr>
          <w:rFonts w:ascii="SassoonPrimaryType" w:hAnsi="SassoonPrimaryType"/>
          <w:sz w:val="36"/>
          <w:szCs w:val="36"/>
        </w:rPr>
      </w:pPr>
    </w:p>
    <w:sectPr w:rsidR="00EB74F3" w:rsidRPr="00EB74F3" w:rsidSect="00EB74F3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F3"/>
    <w:rsid w:val="001223A0"/>
    <w:rsid w:val="00143FB9"/>
    <w:rsid w:val="00613F5E"/>
    <w:rsid w:val="00A76345"/>
    <w:rsid w:val="00AA44FA"/>
    <w:rsid w:val="00E17B66"/>
    <w:rsid w:val="00E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C66AE6-085D-45C7-A069-27BF675D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F7918769</Template>
  <TotalTime>0</TotalTime>
  <Pages>1</Pages>
  <Words>98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2020-05-31T14:53:00Z</dcterms:created>
  <dcterms:modified xsi:type="dcterms:W3CDTF">2020-05-31T14:53:00Z</dcterms:modified>
</cp:coreProperties>
</file>