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E6D" w:rsidRPr="005915F9" w:rsidRDefault="002E4E6D" w:rsidP="002E4E6D">
      <w:pPr>
        <w:jc w:val="center"/>
        <w:rPr>
          <w:rFonts w:ascii="Maiandra GD" w:hAnsi="Maiandra GD"/>
          <w:b/>
          <w:color w:val="FF33CC"/>
          <w:sz w:val="36"/>
          <w:szCs w:val="36"/>
        </w:rPr>
      </w:pPr>
      <w:r w:rsidRPr="005915F9">
        <w:rPr>
          <w:rFonts w:ascii="Maiandra GD" w:hAnsi="Maiandra GD"/>
          <w:b/>
          <w:color w:val="FF33CC"/>
          <w:sz w:val="36"/>
          <w:szCs w:val="36"/>
        </w:rPr>
        <w:t>Farm facts</w:t>
      </w:r>
    </w:p>
    <w:p w:rsidR="004E2570" w:rsidRPr="005915F9" w:rsidRDefault="002E4E6D" w:rsidP="002E4E6D">
      <w:pPr>
        <w:jc w:val="center"/>
        <w:rPr>
          <w:rFonts w:ascii="Maiandra GD" w:hAnsi="Maiandra GD"/>
          <w:b/>
          <w:color w:val="00B050"/>
          <w:sz w:val="32"/>
          <w:szCs w:val="32"/>
        </w:rPr>
      </w:pPr>
      <w:r w:rsidRPr="005915F9">
        <w:rPr>
          <w:rFonts w:ascii="Maiandra GD" w:hAnsi="Maiandra GD"/>
          <w:b/>
          <w:color w:val="00B050"/>
          <w:sz w:val="32"/>
          <w:szCs w:val="32"/>
        </w:rPr>
        <w:t>True or False – circle the correct answer</w:t>
      </w:r>
    </w:p>
    <w:p w:rsidR="002E4E6D" w:rsidRDefault="002E4E6D" w:rsidP="002E4E6D">
      <w:pPr>
        <w:jc w:val="center"/>
        <w:rPr>
          <w:rFonts w:ascii="Comic Sans MS" w:hAnsi="Comic Sans MS"/>
          <w:b/>
          <w:color w:val="FF33CC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 w:rsidRPr="002E4E6D">
        <w:rPr>
          <w:rFonts w:ascii="Comic Sans MS" w:hAnsi="Comic Sans MS"/>
          <w:b/>
          <w:color w:val="0070C0"/>
          <w:sz w:val="32"/>
          <w:szCs w:val="32"/>
        </w:rPr>
        <w:t xml:space="preserve">A tiger lives on a farm.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Default="002E4E6D" w:rsidP="002E4E6D">
      <w:pPr>
        <w:pStyle w:val="ListParagraph"/>
        <w:ind w:left="1080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Cows eat grass.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A baby horse is called a foal.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>A bull</w:t>
      </w:r>
      <w:r w:rsidR="005915F9">
        <w:rPr>
          <w:rFonts w:ascii="Comic Sans MS" w:hAnsi="Comic Sans MS"/>
          <w:b/>
          <w:color w:val="0070C0"/>
          <w:sz w:val="32"/>
          <w:szCs w:val="32"/>
        </w:rPr>
        <w:t xml:space="preserve"> lives in a pond</w:t>
      </w:r>
      <w:r>
        <w:rPr>
          <w:rFonts w:ascii="Comic Sans MS" w:hAnsi="Comic Sans MS"/>
          <w:b/>
          <w:color w:val="0070C0"/>
          <w:sz w:val="32"/>
          <w:szCs w:val="32"/>
        </w:rPr>
        <w:t xml:space="preserve">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Pigs live in a sty.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Farmers drive tractors.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A baby goat is called a calf.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Default="002E4E6D" w:rsidP="002E4E6D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A female pig is called a sow. </w:t>
      </w:r>
      <w:r w:rsidRPr="005915F9">
        <w:rPr>
          <w:rFonts w:ascii="Comic Sans MS" w:hAnsi="Comic Sans MS"/>
          <w:b/>
          <w:color w:val="7030A0"/>
          <w:sz w:val="32"/>
          <w:szCs w:val="32"/>
        </w:rPr>
        <w:t>TRUE/FALSE</w:t>
      </w:r>
    </w:p>
    <w:p w:rsidR="002E4E6D" w:rsidRPr="002E4E6D" w:rsidRDefault="002E4E6D" w:rsidP="002E4E6D">
      <w:pPr>
        <w:pStyle w:val="ListParagraph"/>
        <w:rPr>
          <w:rFonts w:ascii="Comic Sans MS" w:hAnsi="Comic Sans MS"/>
          <w:b/>
          <w:color w:val="0070C0"/>
          <w:sz w:val="32"/>
          <w:szCs w:val="32"/>
        </w:rPr>
      </w:pPr>
    </w:p>
    <w:p w:rsidR="002E4E6D" w:rsidRPr="002E4E6D" w:rsidRDefault="005915F9" w:rsidP="005915F9">
      <w:pPr>
        <w:pStyle w:val="ListParagraph"/>
        <w:ind w:left="1080"/>
        <w:rPr>
          <w:rFonts w:ascii="Comic Sans MS" w:hAnsi="Comic Sans MS"/>
          <w:b/>
          <w:color w:val="0070C0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1DC95D" wp14:editId="6FC2F2A0">
            <wp:simplePos x="0" y="0"/>
            <wp:positionH relativeFrom="margin">
              <wp:posOffset>1695845</wp:posOffset>
            </wp:positionH>
            <wp:positionV relativeFrom="paragraph">
              <wp:posOffset>838308</wp:posOffset>
            </wp:positionV>
            <wp:extent cx="2277431" cy="1518532"/>
            <wp:effectExtent l="0" t="0" r="8890" b="5715"/>
            <wp:wrapNone/>
            <wp:docPr id="1" name="Picture 1" descr="Farm animal clipart, Farm animal graphics (28215) | Illustra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m animal clipart, Farm animal graphics (28215) | Illustrations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431" cy="1518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E4E6D" w:rsidRPr="002E4E6D" w:rsidSect="005915F9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5F9" w:rsidRDefault="005915F9" w:rsidP="005915F9">
      <w:pPr>
        <w:spacing w:after="0" w:line="240" w:lineRule="auto"/>
      </w:pPr>
      <w:r>
        <w:separator/>
      </w:r>
    </w:p>
  </w:endnote>
  <w:endnote w:type="continuationSeparator" w:id="0">
    <w:p w:rsidR="005915F9" w:rsidRDefault="005915F9" w:rsidP="00591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5F9" w:rsidRDefault="005915F9" w:rsidP="005915F9">
      <w:pPr>
        <w:spacing w:after="0" w:line="240" w:lineRule="auto"/>
      </w:pPr>
      <w:r>
        <w:separator/>
      </w:r>
    </w:p>
  </w:footnote>
  <w:footnote w:type="continuationSeparator" w:id="0">
    <w:p w:rsidR="005915F9" w:rsidRDefault="005915F9" w:rsidP="00591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5F9" w:rsidRPr="005915F9" w:rsidRDefault="005915F9" w:rsidP="005915F9">
    <w:pPr>
      <w:pStyle w:val="Header"/>
      <w:jc w:val="center"/>
      <w:rPr>
        <w:rFonts w:ascii="Maiandra GD" w:hAnsi="Maiandra GD"/>
        <w:sz w:val="24"/>
        <w:szCs w:val="24"/>
      </w:rPr>
    </w:pPr>
    <w:r w:rsidRPr="005915F9">
      <w:rPr>
        <w:rFonts w:ascii="Maiandra GD" w:hAnsi="Maiandra GD"/>
        <w:color w:val="FF33CC"/>
        <w:sz w:val="24"/>
        <w:szCs w:val="24"/>
      </w:rPr>
      <w:t>Wednesday 3</w:t>
    </w:r>
    <w:r w:rsidRPr="005915F9">
      <w:rPr>
        <w:rFonts w:ascii="Maiandra GD" w:hAnsi="Maiandra GD"/>
        <w:color w:val="FF33CC"/>
        <w:sz w:val="24"/>
        <w:szCs w:val="24"/>
        <w:vertAlign w:val="superscript"/>
      </w:rPr>
      <w:t>rd</w:t>
    </w:r>
    <w:r w:rsidRPr="005915F9">
      <w:rPr>
        <w:rFonts w:ascii="Maiandra GD" w:hAnsi="Maiandra GD"/>
        <w:color w:val="FF33CC"/>
        <w:sz w:val="24"/>
        <w:szCs w:val="24"/>
      </w:rPr>
      <w:t xml:space="preserve"> June                                                   </w:t>
    </w:r>
    <w:r w:rsidRPr="005915F9">
      <w:rPr>
        <w:rFonts w:ascii="Maiandra GD" w:hAnsi="Maiandra GD"/>
        <w:color w:val="7030A0"/>
        <w:sz w:val="24"/>
        <w:szCs w:val="24"/>
      </w:rPr>
      <w:t>WALT read information.</w:t>
    </w:r>
  </w:p>
  <w:p w:rsidR="005915F9" w:rsidRDefault="005915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E6DD4"/>
    <w:multiLevelType w:val="hybridMultilevel"/>
    <w:tmpl w:val="B1709250"/>
    <w:lvl w:ilvl="0" w:tplc="53DC9F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E6D"/>
    <w:rsid w:val="00230C63"/>
    <w:rsid w:val="002E4E6D"/>
    <w:rsid w:val="003106A9"/>
    <w:rsid w:val="005915F9"/>
    <w:rsid w:val="00670730"/>
    <w:rsid w:val="0082409C"/>
    <w:rsid w:val="00B202B1"/>
    <w:rsid w:val="00E44144"/>
    <w:rsid w:val="00F32626"/>
    <w:rsid w:val="00FB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49762"/>
  <w15:chartTrackingRefBased/>
  <w15:docId w15:val="{34603338-A6E5-4546-9D82-A825CF06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4E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15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5F9"/>
  </w:style>
  <w:style w:type="paragraph" w:styleId="Footer">
    <w:name w:val="footer"/>
    <w:basedOn w:val="Normal"/>
    <w:link w:val="FooterChar"/>
    <w:uiPriority w:val="99"/>
    <w:unhideWhenUsed/>
    <w:rsid w:val="005915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28C3E002</Template>
  <TotalTime>18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8</cp:revision>
  <dcterms:created xsi:type="dcterms:W3CDTF">2020-05-26T19:35:00Z</dcterms:created>
  <dcterms:modified xsi:type="dcterms:W3CDTF">2020-05-26T19:53:00Z</dcterms:modified>
</cp:coreProperties>
</file>