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D18" w:rsidRPr="00C80D18" w:rsidRDefault="00BF4B8E" w:rsidP="00C80D18">
      <w:pPr>
        <w:jc w:val="center"/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>Number Patterns</w:t>
      </w:r>
    </w:p>
    <w:p w:rsidR="00C80D18" w:rsidRPr="00C80D18" w:rsidRDefault="00C80D18" w:rsidP="00C80D18">
      <w:pPr>
        <w:jc w:val="center"/>
        <w:rPr>
          <w:sz w:val="36"/>
          <w:szCs w:val="36"/>
        </w:rPr>
      </w:pPr>
      <w:r w:rsidRPr="00C80D18">
        <w:rPr>
          <w:sz w:val="36"/>
          <w:szCs w:val="36"/>
        </w:rPr>
        <w:t>Look carefully and decide if you need to count backwards or forwards</w:t>
      </w:r>
      <w:r w:rsidR="00BF4B8E">
        <w:rPr>
          <w:sz w:val="36"/>
          <w:szCs w:val="36"/>
        </w:rPr>
        <w:t xml:space="preserve"> and dec</w:t>
      </w:r>
      <w:r w:rsidR="00014E60">
        <w:rPr>
          <w:sz w:val="36"/>
          <w:szCs w:val="36"/>
        </w:rPr>
        <w:t>ide if you are counting in 2s</w:t>
      </w:r>
      <w:r w:rsidR="00BF4B8E">
        <w:rPr>
          <w:sz w:val="36"/>
          <w:szCs w:val="36"/>
        </w:rPr>
        <w:t xml:space="preserve"> 5s or 10s</w:t>
      </w:r>
    </w:p>
    <w:p w:rsidR="00C80D18" w:rsidRPr="00C80D18" w:rsidRDefault="00014E60" w:rsidP="00C80D18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>6  8</w:t>
      </w:r>
      <w:proofErr w:type="gramEnd"/>
      <w:r w:rsidR="00BF4B8E">
        <w:rPr>
          <w:sz w:val="48"/>
          <w:szCs w:val="48"/>
        </w:rPr>
        <w:t xml:space="preserve"> ___</w:t>
      </w:r>
      <w:r w:rsidR="00C80D18" w:rsidRPr="00C80D18">
        <w:rPr>
          <w:sz w:val="48"/>
          <w:szCs w:val="48"/>
        </w:rPr>
        <w:t xml:space="preserve">  ___  ___  ___  ___</w:t>
      </w:r>
    </w:p>
    <w:p w:rsidR="00C80D18" w:rsidRPr="00C80D18" w:rsidRDefault="00C80D18" w:rsidP="00C80D18">
      <w:pPr>
        <w:rPr>
          <w:sz w:val="48"/>
          <w:szCs w:val="48"/>
        </w:rPr>
      </w:pPr>
    </w:p>
    <w:p w:rsidR="00C80D18" w:rsidRPr="00C80D18" w:rsidRDefault="00014E60" w:rsidP="00C80D18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>50  40</w:t>
      </w:r>
      <w:proofErr w:type="gramEnd"/>
      <w:r w:rsidR="00C80D18" w:rsidRPr="00C80D18">
        <w:rPr>
          <w:sz w:val="48"/>
          <w:szCs w:val="48"/>
        </w:rPr>
        <w:t xml:space="preserve">  ___  ___   ___  ___  ___</w:t>
      </w:r>
    </w:p>
    <w:p w:rsidR="00014E60" w:rsidRDefault="00014E60" w:rsidP="00C80D18">
      <w:pPr>
        <w:rPr>
          <w:sz w:val="48"/>
          <w:szCs w:val="48"/>
        </w:rPr>
      </w:pPr>
    </w:p>
    <w:p w:rsidR="00C80D18" w:rsidRPr="00C80D18" w:rsidRDefault="00014E60" w:rsidP="00C80D18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>10  15</w:t>
      </w:r>
      <w:proofErr w:type="gramEnd"/>
      <w:r>
        <w:rPr>
          <w:sz w:val="48"/>
          <w:szCs w:val="48"/>
        </w:rPr>
        <w:t xml:space="preserve"> </w:t>
      </w:r>
      <w:r w:rsidR="00C80D18" w:rsidRPr="00C80D18">
        <w:rPr>
          <w:sz w:val="48"/>
          <w:szCs w:val="48"/>
        </w:rPr>
        <w:t xml:space="preserve"> ___  ___  ___  ___  ___</w:t>
      </w:r>
    </w:p>
    <w:p w:rsidR="00C80D18" w:rsidRPr="00C80D18" w:rsidRDefault="00C80D18" w:rsidP="00C80D18">
      <w:pPr>
        <w:rPr>
          <w:sz w:val="48"/>
          <w:szCs w:val="48"/>
        </w:rPr>
      </w:pPr>
    </w:p>
    <w:p w:rsidR="00C80D18" w:rsidRPr="00C80D18" w:rsidRDefault="00014E60" w:rsidP="00C80D18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>12  14</w:t>
      </w:r>
      <w:proofErr w:type="gramEnd"/>
      <w:r w:rsidR="00C80D18" w:rsidRPr="00C80D18">
        <w:rPr>
          <w:sz w:val="48"/>
          <w:szCs w:val="48"/>
        </w:rPr>
        <w:t xml:space="preserve">  ___  ___  ___  ___  ___</w:t>
      </w:r>
    </w:p>
    <w:p w:rsidR="00C80D18" w:rsidRPr="00C80D18" w:rsidRDefault="00C80D18" w:rsidP="00C80D18">
      <w:pPr>
        <w:rPr>
          <w:sz w:val="48"/>
          <w:szCs w:val="48"/>
        </w:rPr>
      </w:pPr>
    </w:p>
    <w:p w:rsidR="00C80D18" w:rsidRPr="00C80D18" w:rsidRDefault="00014E60" w:rsidP="00C80D18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>10  20</w:t>
      </w:r>
      <w:proofErr w:type="gramEnd"/>
      <w:r w:rsidR="00C80D18" w:rsidRPr="00C80D18">
        <w:rPr>
          <w:sz w:val="48"/>
          <w:szCs w:val="48"/>
        </w:rPr>
        <w:t xml:space="preserve">  ___  ___  ___  ___  ___</w:t>
      </w:r>
    </w:p>
    <w:p w:rsidR="00C80D18" w:rsidRPr="00C80D18" w:rsidRDefault="00C80D18" w:rsidP="00C80D18">
      <w:pPr>
        <w:rPr>
          <w:sz w:val="48"/>
          <w:szCs w:val="48"/>
        </w:rPr>
      </w:pPr>
    </w:p>
    <w:p w:rsidR="00C80D18" w:rsidRPr="00C80D18" w:rsidRDefault="00014E60" w:rsidP="00C80D18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>25  30</w:t>
      </w:r>
      <w:proofErr w:type="gramEnd"/>
      <w:r w:rsidR="00C80D18" w:rsidRPr="00C80D18">
        <w:rPr>
          <w:sz w:val="48"/>
          <w:szCs w:val="48"/>
        </w:rPr>
        <w:t xml:space="preserve">  ___  ___  ___  ___  ___</w:t>
      </w:r>
    </w:p>
    <w:p w:rsidR="00C80D18" w:rsidRPr="00C80D18" w:rsidRDefault="00C80D18" w:rsidP="00C80D18">
      <w:pPr>
        <w:rPr>
          <w:sz w:val="48"/>
          <w:szCs w:val="48"/>
        </w:rPr>
      </w:pPr>
    </w:p>
    <w:p w:rsidR="00C80D18" w:rsidRDefault="00014E60" w:rsidP="00C80D18">
      <w:pPr>
        <w:rPr>
          <w:sz w:val="48"/>
          <w:szCs w:val="48"/>
        </w:rPr>
      </w:pPr>
      <w:proofErr w:type="gramStart"/>
      <w:r>
        <w:rPr>
          <w:sz w:val="48"/>
          <w:szCs w:val="48"/>
        </w:rPr>
        <w:t>24  26</w:t>
      </w:r>
      <w:proofErr w:type="gramEnd"/>
      <w:r>
        <w:rPr>
          <w:sz w:val="48"/>
          <w:szCs w:val="48"/>
        </w:rPr>
        <w:t xml:space="preserve"> </w:t>
      </w:r>
      <w:r w:rsidR="00C80D18" w:rsidRPr="00C80D18">
        <w:rPr>
          <w:sz w:val="48"/>
          <w:szCs w:val="48"/>
        </w:rPr>
        <w:t xml:space="preserve"> ___  ___  ___  ___  ___</w:t>
      </w:r>
    </w:p>
    <w:p w:rsidR="00C80D18" w:rsidRDefault="00C80D18" w:rsidP="00C80D18">
      <w:pPr>
        <w:rPr>
          <w:sz w:val="48"/>
          <w:szCs w:val="48"/>
        </w:rPr>
      </w:pPr>
    </w:p>
    <w:p w:rsidR="00C80D18" w:rsidRPr="00C80D18" w:rsidRDefault="00014E60" w:rsidP="00C80D18">
      <w:pPr>
        <w:rPr>
          <w:sz w:val="48"/>
          <w:szCs w:val="48"/>
        </w:rPr>
      </w:pPr>
      <w:r>
        <w:rPr>
          <w:sz w:val="48"/>
          <w:szCs w:val="48"/>
        </w:rPr>
        <w:t xml:space="preserve">20  25 </w:t>
      </w:r>
      <w:r w:rsidR="00C80D18">
        <w:rPr>
          <w:sz w:val="48"/>
          <w:szCs w:val="48"/>
        </w:rPr>
        <w:t xml:space="preserve"> ___  ___  ___  ___  ___</w:t>
      </w:r>
    </w:p>
    <w:p w:rsidR="00C80D18" w:rsidRPr="00C80D18" w:rsidRDefault="00C80D18" w:rsidP="00C80D18">
      <w:pPr>
        <w:rPr>
          <w:sz w:val="48"/>
          <w:szCs w:val="48"/>
        </w:rPr>
      </w:pPr>
    </w:p>
    <w:p w:rsidR="00C80D18" w:rsidRDefault="00C80D18" w:rsidP="00C80D18">
      <w:pPr>
        <w:rPr>
          <w:sz w:val="52"/>
          <w:szCs w:val="52"/>
        </w:rPr>
      </w:pPr>
    </w:p>
    <w:p w:rsidR="00C80D18" w:rsidRDefault="00C80D18" w:rsidP="00C80D18">
      <w:pPr>
        <w:rPr>
          <w:sz w:val="52"/>
          <w:szCs w:val="52"/>
        </w:rPr>
      </w:pPr>
    </w:p>
    <w:p w:rsidR="00C80D18" w:rsidRPr="00C80D18" w:rsidRDefault="00C80D18" w:rsidP="00C80D18">
      <w:pPr>
        <w:rPr>
          <w:sz w:val="52"/>
          <w:szCs w:val="52"/>
        </w:rPr>
      </w:pPr>
    </w:p>
    <w:sectPr w:rsidR="00C80D18" w:rsidRPr="00C80D1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D18"/>
    <w:rsid w:val="00014E60"/>
    <w:rsid w:val="005307B9"/>
    <w:rsid w:val="00A76345"/>
    <w:rsid w:val="00BF4B8E"/>
    <w:rsid w:val="00C80D18"/>
    <w:rsid w:val="00E17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AC643E-2F16-4FAE-B859-41F38ACC5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F7918769</Template>
  <TotalTime>1</TotalTime>
  <Pages>2</Pages>
  <Words>59</Words>
  <Characters>338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CONNERY</dc:creator>
  <cp:keywords/>
  <dc:description/>
  <cp:lastModifiedBy>N MCWILLIAMS</cp:lastModifiedBy>
  <cp:revision>2</cp:revision>
  <dcterms:created xsi:type="dcterms:W3CDTF">2020-05-31T14:56:00Z</dcterms:created>
  <dcterms:modified xsi:type="dcterms:W3CDTF">2020-05-31T14:56:00Z</dcterms:modified>
</cp:coreProperties>
</file>