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3D3CB5" w:rsidRDefault="003D3CB5" w:rsidP="003D3CB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-581025</wp:posOffset>
            </wp:positionH>
            <wp:positionV relativeFrom="paragraph">
              <wp:posOffset>76200</wp:posOffset>
            </wp:positionV>
            <wp:extent cx="6734175" cy="95821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4498" cy="958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 w:rsidRPr="003D3CB5" w:rsidSect="003D3C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CB5" w:rsidRDefault="003D3CB5" w:rsidP="003D3CB5">
      <w:pPr>
        <w:spacing w:after="0" w:line="240" w:lineRule="auto"/>
      </w:pPr>
      <w:r>
        <w:separator/>
      </w:r>
    </w:p>
  </w:endnote>
  <w:endnote w:type="continuationSeparator" w:id="0">
    <w:p w:rsidR="003D3CB5" w:rsidRDefault="003D3CB5" w:rsidP="003D3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CB5" w:rsidRDefault="003D3C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CB5" w:rsidRDefault="003D3C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CB5" w:rsidRDefault="003D3C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CB5" w:rsidRDefault="003D3CB5" w:rsidP="003D3CB5">
      <w:pPr>
        <w:spacing w:after="0" w:line="240" w:lineRule="auto"/>
      </w:pPr>
      <w:r>
        <w:separator/>
      </w:r>
    </w:p>
  </w:footnote>
  <w:footnote w:type="continuationSeparator" w:id="0">
    <w:p w:rsidR="003D3CB5" w:rsidRDefault="003D3CB5" w:rsidP="003D3C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CB5" w:rsidRDefault="003D3C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CB5" w:rsidRPr="003D3CB5" w:rsidRDefault="003D3CB5">
    <w:pPr>
      <w:pStyle w:val="Header"/>
      <w:rPr>
        <w:b/>
        <w:color w:val="7030A0"/>
      </w:rPr>
    </w:pPr>
    <w:r w:rsidRPr="003D3CB5">
      <w:rPr>
        <w:b/>
        <w:color w:val="7030A0"/>
      </w:rPr>
      <w:t>Wednesday 3</w:t>
    </w:r>
    <w:r w:rsidRPr="003D3CB5">
      <w:rPr>
        <w:b/>
        <w:color w:val="7030A0"/>
        <w:vertAlign w:val="superscript"/>
      </w:rPr>
      <w:t>rd</w:t>
    </w:r>
    <w:r w:rsidRPr="003D3CB5">
      <w:rPr>
        <w:b/>
        <w:color w:val="7030A0"/>
      </w:rPr>
      <w:t xml:space="preserve"> June                 </w:t>
    </w:r>
    <w:r>
      <w:rPr>
        <w:b/>
        <w:color w:val="7030A0"/>
      </w:rPr>
      <w:t xml:space="preserve">                     Comprehension </w:t>
    </w:r>
    <w:r>
      <w:rPr>
        <w:b/>
        <w:color w:val="7030A0"/>
      </w:rPr>
      <w:t>questions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CB5" w:rsidRDefault="003D3C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CB5"/>
    <w:rsid w:val="003106A9"/>
    <w:rsid w:val="003D3CB5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CC9CB"/>
  <w15:chartTrackingRefBased/>
  <w15:docId w15:val="{15856DE7-26F1-49B4-B6B3-C26DF8150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3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CB5"/>
  </w:style>
  <w:style w:type="paragraph" w:styleId="Footer">
    <w:name w:val="footer"/>
    <w:basedOn w:val="Normal"/>
    <w:link w:val="FooterChar"/>
    <w:uiPriority w:val="99"/>
    <w:unhideWhenUsed/>
    <w:rsid w:val="003D3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C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C7ABA8D8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2020-05-28T13:45:00Z</dcterms:created>
  <dcterms:modified xsi:type="dcterms:W3CDTF">2020-05-28T13:51:00Z</dcterms:modified>
</cp:coreProperties>
</file>