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3D3CB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0</wp:posOffset>
            </wp:positionV>
            <wp:extent cx="7010400" cy="9530080"/>
            <wp:effectExtent l="0" t="0" r="0" b="0"/>
            <wp:wrapThrough wrapText="bothSides">
              <wp:wrapPolygon edited="0">
                <wp:start x="0" y="0"/>
                <wp:lineTo x="0" y="21545"/>
                <wp:lineTo x="21541" y="21545"/>
                <wp:lineTo x="2154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953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WedWed</w:t>
      </w:r>
      <w:bookmarkStart w:id="0" w:name="_GoBack"/>
      <w:bookmarkEnd w:id="0"/>
      <w:proofErr w:type="spellEnd"/>
    </w:p>
    <w:sectPr w:rsidR="004E2570" w:rsidSect="003D3CB5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B5" w:rsidRDefault="003D3CB5" w:rsidP="003D3CB5">
      <w:pPr>
        <w:spacing w:after="0" w:line="240" w:lineRule="auto"/>
      </w:pPr>
      <w:r>
        <w:separator/>
      </w:r>
    </w:p>
  </w:endnote>
  <w:endnote w:type="continuationSeparator" w:id="0">
    <w:p w:rsidR="003D3CB5" w:rsidRDefault="003D3CB5" w:rsidP="003D3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B5" w:rsidRDefault="003D3CB5" w:rsidP="003D3CB5">
      <w:pPr>
        <w:spacing w:after="0" w:line="240" w:lineRule="auto"/>
      </w:pPr>
      <w:r>
        <w:separator/>
      </w:r>
    </w:p>
  </w:footnote>
  <w:footnote w:type="continuationSeparator" w:id="0">
    <w:p w:rsidR="003D3CB5" w:rsidRDefault="003D3CB5" w:rsidP="003D3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B5" w:rsidRPr="003D3CB5" w:rsidRDefault="003D3CB5" w:rsidP="004E7619">
    <w:pPr>
      <w:pStyle w:val="Header"/>
      <w:jc w:val="center"/>
      <w:rPr>
        <w:b/>
        <w:color w:val="7030A0"/>
      </w:rPr>
    </w:pPr>
    <w:r w:rsidRPr="003D3CB5">
      <w:rPr>
        <w:b/>
        <w:color w:val="7030A0"/>
      </w:rPr>
      <w:t>Wednesday 3</w:t>
    </w:r>
    <w:r w:rsidRPr="003D3CB5">
      <w:rPr>
        <w:b/>
        <w:color w:val="7030A0"/>
        <w:vertAlign w:val="superscript"/>
      </w:rPr>
      <w:t>rd</w:t>
    </w:r>
    <w:r w:rsidRPr="003D3CB5">
      <w:rPr>
        <w:b/>
        <w:color w:val="7030A0"/>
      </w:rPr>
      <w:t xml:space="preserve"> June                 </w:t>
    </w:r>
    <w:r>
      <w:rPr>
        <w:b/>
        <w:color w:val="7030A0"/>
      </w:rPr>
      <w:t xml:space="preserve">                 </w:t>
    </w:r>
    <w:r w:rsidRPr="003D3CB5">
      <w:rPr>
        <w:b/>
        <w:color w:val="7030A0"/>
      </w:rPr>
      <w:t xml:space="preserve">    Comprehension text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B5"/>
    <w:rsid w:val="003106A9"/>
    <w:rsid w:val="003D3CB5"/>
    <w:rsid w:val="004E761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CC9CB"/>
  <w15:chartTrackingRefBased/>
  <w15:docId w15:val="{15856DE7-26F1-49B4-B6B3-C26DF815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3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CB5"/>
  </w:style>
  <w:style w:type="paragraph" w:styleId="Footer">
    <w:name w:val="footer"/>
    <w:basedOn w:val="Normal"/>
    <w:link w:val="FooterChar"/>
    <w:uiPriority w:val="99"/>
    <w:unhideWhenUsed/>
    <w:rsid w:val="003D3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2020-05-28T13:52:00Z</dcterms:created>
  <dcterms:modified xsi:type="dcterms:W3CDTF">2020-05-28T13:52:00Z</dcterms:modified>
</cp:coreProperties>
</file>