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681" w:rsidRDefault="007B2456" w:rsidP="006D0681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-472966</wp:posOffset>
            </wp:positionH>
            <wp:positionV relativeFrom="paragraph">
              <wp:posOffset>-472966</wp:posOffset>
            </wp:positionV>
            <wp:extent cx="4760595" cy="6479628"/>
            <wp:effectExtent l="0" t="0" r="190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455" cy="64821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0681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4035972</wp:posOffset>
            </wp:positionH>
            <wp:positionV relativeFrom="paragraph">
              <wp:posOffset>-504497</wp:posOffset>
            </wp:positionV>
            <wp:extent cx="5517515" cy="6700345"/>
            <wp:effectExtent l="0" t="0" r="6985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6631" cy="67114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D0681" w:rsidRPr="006D0681" w:rsidRDefault="006D0681" w:rsidP="006D0681"/>
    <w:p w:rsidR="006D0681" w:rsidRPr="006D0681" w:rsidRDefault="006D0681" w:rsidP="006D0681"/>
    <w:p w:rsidR="006D0681" w:rsidRPr="006D0681" w:rsidRDefault="006D0681" w:rsidP="006D0681"/>
    <w:p w:rsidR="006D0681" w:rsidRPr="006D0681" w:rsidRDefault="006D0681" w:rsidP="006D0681"/>
    <w:p w:rsidR="006D0681" w:rsidRPr="006D0681" w:rsidRDefault="006D0681" w:rsidP="006D0681"/>
    <w:p w:rsidR="006D0681" w:rsidRPr="006D0681" w:rsidRDefault="006D0681" w:rsidP="006D0681"/>
    <w:p w:rsidR="006D0681" w:rsidRPr="006D0681" w:rsidRDefault="006D0681" w:rsidP="006D0681"/>
    <w:p w:rsidR="006D0681" w:rsidRPr="006D0681" w:rsidRDefault="006D0681" w:rsidP="006D0681"/>
    <w:p w:rsidR="006D0681" w:rsidRDefault="006D0681" w:rsidP="006D0681"/>
    <w:p w:rsidR="004E2570" w:rsidRPr="006D0681" w:rsidRDefault="006D0681" w:rsidP="006D0681">
      <w:pPr>
        <w:tabs>
          <w:tab w:val="left" w:pos="10254"/>
        </w:tabs>
      </w:pPr>
      <w:bookmarkStart w:id="0" w:name="_GoBack"/>
      <w:bookmarkEnd w:id="0"/>
      <w:r>
        <w:tab/>
      </w:r>
    </w:p>
    <w:sectPr w:rsidR="004E2570" w:rsidRPr="006D0681" w:rsidSect="006D0681">
      <w:pgSz w:w="16838" w:h="11906" w:orient="landscape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CB5" w:rsidRDefault="003D3CB5" w:rsidP="003D3CB5">
      <w:pPr>
        <w:spacing w:after="0" w:line="240" w:lineRule="auto"/>
      </w:pPr>
      <w:r>
        <w:separator/>
      </w:r>
    </w:p>
  </w:endnote>
  <w:endnote w:type="continuationSeparator" w:id="0">
    <w:p w:rsidR="003D3CB5" w:rsidRDefault="003D3CB5" w:rsidP="003D3C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CB5" w:rsidRDefault="003D3CB5" w:rsidP="003D3CB5">
      <w:pPr>
        <w:spacing w:after="0" w:line="240" w:lineRule="auto"/>
      </w:pPr>
      <w:r>
        <w:separator/>
      </w:r>
    </w:p>
  </w:footnote>
  <w:footnote w:type="continuationSeparator" w:id="0">
    <w:p w:rsidR="003D3CB5" w:rsidRDefault="003D3CB5" w:rsidP="003D3C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CB5"/>
    <w:rsid w:val="003106A9"/>
    <w:rsid w:val="003D3CB5"/>
    <w:rsid w:val="004E7619"/>
    <w:rsid w:val="00670730"/>
    <w:rsid w:val="006D0681"/>
    <w:rsid w:val="007B2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5CC9CB"/>
  <w15:chartTrackingRefBased/>
  <w15:docId w15:val="{15856DE7-26F1-49B4-B6B3-C26DF8150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D3C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3CB5"/>
  </w:style>
  <w:style w:type="paragraph" w:styleId="Footer">
    <w:name w:val="footer"/>
    <w:basedOn w:val="Normal"/>
    <w:link w:val="FooterChar"/>
    <w:uiPriority w:val="99"/>
    <w:unhideWhenUsed/>
    <w:rsid w:val="003D3C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3C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C7ABA8D8</Template>
  <TotalTime>1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2020-05-28T13:57:00Z</dcterms:created>
  <dcterms:modified xsi:type="dcterms:W3CDTF">2020-05-28T13:57:00Z</dcterms:modified>
</cp:coreProperties>
</file>