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AB363B" w:rsidP="00F54456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bookmarkEnd w:id="0"/>
      <w:r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476250</wp:posOffset>
            </wp:positionV>
            <wp:extent cx="666750" cy="9715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hweddy-Balls-Ice-Cream-762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4"/>
          <w:szCs w:val="44"/>
        </w:rPr>
        <w:t>Brookies Dairy</w:t>
      </w:r>
      <w:r w:rsidR="00F54456">
        <w:rPr>
          <w:rFonts w:ascii="SassoonPrimaryType" w:hAnsi="SassoonPrimaryType"/>
          <w:sz w:val="44"/>
          <w:szCs w:val="44"/>
        </w:rPr>
        <w:t xml:space="preserve"> Shop</w:t>
      </w:r>
    </w:p>
    <w:p w:rsidR="00F54456" w:rsidRDefault="00AB363B" w:rsidP="00AB363B">
      <w:pPr>
        <w:tabs>
          <w:tab w:val="left" w:pos="1305"/>
        </w:tabs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3733165</wp:posOffset>
            </wp:positionH>
            <wp:positionV relativeFrom="paragraph">
              <wp:posOffset>113665</wp:posOffset>
            </wp:positionV>
            <wp:extent cx="904875" cy="6858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-Pack-Chicken-Egg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66040</wp:posOffset>
            </wp:positionV>
            <wp:extent cx="942975" cy="80962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fh2Im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1142365</wp:posOffset>
            </wp:positionH>
            <wp:positionV relativeFrom="paragraph">
              <wp:posOffset>8890</wp:posOffset>
            </wp:positionV>
            <wp:extent cx="923925" cy="8572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c_cheese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8890</wp:posOffset>
            </wp:positionV>
            <wp:extent cx="1066800" cy="8953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yogurt1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4"/>
          <w:szCs w:val="44"/>
        </w:rPr>
        <w:tab/>
      </w:r>
    </w:p>
    <w:p w:rsidR="00F54456" w:rsidRPr="00F54456" w:rsidRDefault="00F54456" w:rsidP="00AB363B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 w:rsidRPr="00F54456">
        <w:rPr>
          <w:rFonts w:ascii="SassoonPrimaryType" w:hAnsi="SassoonPrimaryType"/>
          <w:sz w:val="32"/>
          <w:szCs w:val="32"/>
        </w:rPr>
        <w:t>Price list</w:t>
      </w:r>
    </w:p>
    <w:p w:rsidR="00F54456" w:rsidRPr="00F54456" w:rsidRDefault="00AB363B" w:rsidP="00AB363B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milk – 14p</w:t>
      </w:r>
    </w:p>
    <w:p w:rsidR="00F54456" w:rsidRP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cheese – 23p</w:t>
      </w:r>
    </w:p>
    <w:p w:rsidR="00F54456" w:rsidRP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yogurt – 15p</w:t>
      </w:r>
    </w:p>
    <w:p w:rsidR="00F54456" w:rsidRP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eggs – 21p</w:t>
      </w:r>
    </w:p>
    <w:p w:rsid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ice cream – 27p</w:t>
      </w:r>
    </w:p>
    <w:p w:rsidR="00F54456" w:rsidRDefault="00F54456" w:rsidP="00F54456">
      <w:pPr>
        <w:tabs>
          <w:tab w:val="left" w:pos="2096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9525</wp:posOffset>
            </wp:positionV>
            <wp:extent cx="821690" cy="568960"/>
            <wp:effectExtent l="0" t="0" r="0" b="254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286295913_1ddd01737f_z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2169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8"/>
          <w:szCs w:val="48"/>
        </w:rPr>
        <w:t>You are going shopping with 50p</w:t>
      </w:r>
    </w:p>
    <w:p w:rsidR="00F54456" w:rsidRDefault="00F54456" w:rsidP="00F54456">
      <w:pPr>
        <w:rPr>
          <w:rFonts w:ascii="SassoonPrimaryType" w:hAnsi="SassoonPrimaryType"/>
          <w:sz w:val="48"/>
          <w:szCs w:val="48"/>
        </w:rPr>
      </w:pPr>
    </w:p>
    <w:p w:rsidR="00F54456" w:rsidRDefault="00F54456" w:rsidP="00F54456">
      <w:pPr>
        <w:tabs>
          <w:tab w:val="left" w:pos="2304"/>
        </w:tabs>
        <w:jc w:val="center"/>
        <w:rPr>
          <w:rFonts w:ascii="SassoonPrimaryType" w:hAnsi="SassoonPrimaryType"/>
          <w:sz w:val="40"/>
          <w:szCs w:val="40"/>
        </w:rPr>
      </w:pPr>
      <w:r w:rsidRPr="00F54456">
        <w:rPr>
          <w:rFonts w:ascii="SassoonPrimaryType" w:hAnsi="SassoonPrimaryType"/>
          <w:sz w:val="40"/>
          <w:szCs w:val="40"/>
        </w:rPr>
        <w:t xml:space="preserve">How much change would you get if you </w:t>
      </w:r>
      <w:proofErr w:type="gramStart"/>
      <w:r w:rsidR="0076708F">
        <w:rPr>
          <w:rFonts w:ascii="SassoonPrimaryType" w:hAnsi="SassoonPrimaryType"/>
          <w:sz w:val="40"/>
          <w:szCs w:val="40"/>
        </w:rPr>
        <w:t>bought. . .</w:t>
      </w:r>
      <w:proofErr w:type="gramEnd"/>
    </w:p>
    <w:p w:rsidR="00F54456" w:rsidRDefault="00F54456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</w:p>
    <w:p w:rsidR="00AB363B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m</w:t>
      </w:r>
      <w:r w:rsidR="00AB363B">
        <w:rPr>
          <w:rFonts w:ascii="SassoonPrimaryType" w:hAnsi="SassoonPrimaryType"/>
          <w:sz w:val="40"/>
          <w:szCs w:val="40"/>
        </w:rPr>
        <w:t>ilk and eggs –</w:t>
      </w:r>
    </w:p>
    <w:p w:rsidR="00AB363B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y</w:t>
      </w:r>
      <w:r w:rsidR="00AB363B">
        <w:rPr>
          <w:rFonts w:ascii="SassoonPrimaryType" w:hAnsi="SassoonPrimaryType"/>
          <w:sz w:val="40"/>
          <w:szCs w:val="40"/>
        </w:rPr>
        <w:t>ogurt and cheese –</w:t>
      </w:r>
    </w:p>
    <w:p w:rsidR="00AB363B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i</w:t>
      </w:r>
      <w:r w:rsidR="00AB363B">
        <w:rPr>
          <w:rFonts w:ascii="SassoonPrimaryType" w:hAnsi="SassoonPrimaryType"/>
          <w:sz w:val="40"/>
          <w:szCs w:val="40"/>
        </w:rPr>
        <w:t xml:space="preserve">ce cream and </w:t>
      </w:r>
      <w:r>
        <w:rPr>
          <w:rFonts w:ascii="SassoonPrimaryType" w:hAnsi="SassoonPrimaryType"/>
          <w:sz w:val="40"/>
          <w:szCs w:val="40"/>
        </w:rPr>
        <w:t>milk –</w:t>
      </w:r>
    </w:p>
    <w:p w:rsidR="00A05113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cheese and milk –</w:t>
      </w:r>
    </w:p>
    <w:p w:rsidR="00A05113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eggs and yogurt –</w:t>
      </w:r>
    </w:p>
    <w:p w:rsidR="00A05113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cheese and eggs -</w:t>
      </w:r>
    </w:p>
    <w:sectPr w:rsidR="00A0511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08F" w:rsidRDefault="0076708F" w:rsidP="0076708F">
      <w:pPr>
        <w:spacing w:after="0" w:line="240" w:lineRule="auto"/>
      </w:pPr>
      <w:r>
        <w:separator/>
      </w:r>
    </w:p>
  </w:endnote>
  <w:endnote w:type="continuationSeparator" w:id="0">
    <w:p w:rsidR="0076708F" w:rsidRDefault="0076708F" w:rsidP="0076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08F" w:rsidRDefault="0076708F" w:rsidP="0076708F">
      <w:pPr>
        <w:spacing w:after="0" w:line="240" w:lineRule="auto"/>
      </w:pPr>
      <w:r>
        <w:separator/>
      </w:r>
    </w:p>
  </w:footnote>
  <w:footnote w:type="continuationSeparator" w:id="0">
    <w:p w:rsidR="0076708F" w:rsidRDefault="0076708F" w:rsidP="0076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8F" w:rsidRDefault="0076708F">
    <w:pPr>
      <w:pStyle w:val="Header"/>
    </w:pPr>
    <w:r>
      <w:t>LIONs and ELEPHANTS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56"/>
    <w:rsid w:val="0028165B"/>
    <w:rsid w:val="0076708F"/>
    <w:rsid w:val="00A05113"/>
    <w:rsid w:val="00A76345"/>
    <w:rsid w:val="00AB363B"/>
    <w:rsid w:val="00E17B66"/>
    <w:rsid w:val="00F5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F09B8"/>
  <w15:chartTrackingRefBased/>
  <w15:docId w15:val="{4BA5B9D0-BAED-432C-AA04-2B2B8B35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08F"/>
  </w:style>
  <w:style w:type="paragraph" w:styleId="Footer">
    <w:name w:val="footer"/>
    <w:basedOn w:val="Normal"/>
    <w:link w:val="FooterChar"/>
    <w:uiPriority w:val="99"/>
    <w:unhideWhenUsed/>
    <w:rsid w:val="00767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F7918769</Template>
  <TotalTime>1</TotalTime>
  <Pages>1</Pages>
  <Words>44</Words>
  <Characters>253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2020-05-31T14:49:00Z</dcterms:created>
  <dcterms:modified xsi:type="dcterms:W3CDTF">2020-05-31T14:49:00Z</dcterms:modified>
</cp:coreProperties>
</file>