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D18" w:rsidRPr="002946C8" w:rsidRDefault="00DC67B7" w:rsidP="002946C8">
      <w:pPr>
        <w:jc w:val="center"/>
        <w:rPr>
          <w:sz w:val="56"/>
          <w:szCs w:val="56"/>
        </w:rPr>
      </w:pPr>
      <w:bookmarkStart w:id="0" w:name="_GoBack"/>
      <w:bookmarkEnd w:id="0"/>
      <w:r>
        <w:rPr>
          <w:sz w:val="56"/>
          <w:szCs w:val="56"/>
        </w:rPr>
        <w:t>Counting in 2s</w:t>
      </w:r>
    </w:p>
    <w:p w:rsidR="00C80D18" w:rsidRPr="002946C8" w:rsidRDefault="00C80D18" w:rsidP="002946C8">
      <w:pPr>
        <w:jc w:val="center"/>
        <w:rPr>
          <w:sz w:val="56"/>
          <w:szCs w:val="56"/>
        </w:rPr>
      </w:pPr>
      <w:r w:rsidRPr="002946C8">
        <w:rPr>
          <w:sz w:val="56"/>
          <w:szCs w:val="56"/>
        </w:rPr>
        <w:t>Look carefully and decide if you need to count backwards or forwards</w:t>
      </w:r>
    </w:p>
    <w:p w:rsidR="002946C8" w:rsidRDefault="002946C8" w:rsidP="002946C8">
      <w:pPr>
        <w:jc w:val="center"/>
        <w:rPr>
          <w:sz w:val="56"/>
          <w:szCs w:val="56"/>
        </w:rPr>
      </w:pPr>
    </w:p>
    <w:p w:rsidR="00C80D18" w:rsidRPr="002946C8" w:rsidRDefault="00DC67B7" w:rsidP="002946C8">
      <w:pPr>
        <w:jc w:val="center"/>
        <w:rPr>
          <w:sz w:val="56"/>
          <w:szCs w:val="56"/>
        </w:rPr>
      </w:pPr>
      <w:r>
        <w:rPr>
          <w:sz w:val="56"/>
          <w:szCs w:val="56"/>
        </w:rPr>
        <w:t>2  4  ___</w:t>
      </w:r>
      <w:r w:rsidR="002946C8" w:rsidRPr="002946C8">
        <w:rPr>
          <w:sz w:val="56"/>
          <w:szCs w:val="56"/>
        </w:rPr>
        <w:t xml:space="preserve">  ___  ___</w:t>
      </w:r>
    </w:p>
    <w:p w:rsidR="00C80D18" w:rsidRPr="002946C8" w:rsidRDefault="00C80D18" w:rsidP="002946C8">
      <w:pPr>
        <w:jc w:val="center"/>
        <w:rPr>
          <w:sz w:val="56"/>
          <w:szCs w:val="56"/>
        </w:rPr>
      </w:pPr>
    </w:p>
    <w:p w:rsidR="00C80D18" w:rsidRPr="002946C8" w:rsidRDefault="00DC67B7" w:rsidP="002946C8">
      <w:pPr>
        <w:jc w:val="center"/>
        <w:rPr>
          <w:sz w:val="56"/>
          <w:szCs w:val="56"/>
        </w:rPr>
      </w:pPr>
      <w:r>
        <w:rPr>
          <w:sz w:val="56"/>
          <w:szCs w:val="56"/>
        </w:rPr>
        <w:t>10  8</w:t>
      </w:r>
      <w:r w:rsidR="002946C8" w:rsidRPr="002946C8">
        <w:rPr>
          <w:sz w:val="56"/>
          <w:szCs w:val="56"/>
        </w:rPr>
        <w:t xml:space="preserve">  ___  ___  ___</w:t>
      </w:r>
    </w:p>
    <w:p w:rsidR="00C80D18" w:rsidRPr="002946C8" w:rsidRDefault="00C80D18" w:rsidP="002946C8">
      <w:pPr>
        <w:jc w:val="center"/>
        <w:rPr>
          <w:sz w:val="56"/>
          <w:szCs w:val="56"/>
        </w:rPr>
      </w:pPr>
    </w:p>
    <w:p w:rsidR="00C80D18" w:rsidRPr="002946C8" w:rsidRDefault="00DC67B7" w:rsidP="002946C8">
      <w:pPr>
        <w:jc w:val="center"/>
        <w:rPr>
          <w:sz w:val="56"/>
          <w:szCs w:val="56"/>
        </w:rPr>
      </w:pPr>
      <w:r>
        <w:rPr>
          <w:sz w:val="56"/>
          <w:szCs w:val="56"/>
        </w:rPr>
        <w:t>12  14</w:t>
      </w:r>
      <w:r w:rsidR="002946C8" w:rsidRPr="002946C8">
        <w:rPr>
          <w:sz w:val="56"/>
          <w:szCs w:val="56"/>
        </w:rPr>
        <w:t xml:space="preserve">  ___  ___  ___</w:t>
      </w:r>
    </w:p>
    <w:p w:rsidR="00C80D18" w:rsidRPr="002946C8" w:rsidRDefault="00C80D18" w:rsidP="002946C8">
      <w:pPr>
        <w:jc w:val="center"/>
        <w:rPr>
          <w:sz w:val="56"/>
          <w:szCs w:val="56"/>
        </w:rPr>
      </w:pPr>
    </w:p>
    <w:p w:rsidR="00C80D18" w:rsidRPr="002946C8" w:rsidRDefault="00DC67B7" w:rsidP="002946C8">
      <w:pPr>
        <w:jc w:val="center"/>
        <w:rPr>
          <w:sz w:val="56"/>
          <w:szCs w:val="56"/>
        </w:rPr>
      </w:pPr>
      <w:r>
        <w:rPr>
          <w:sz w:val="56"/>
          <w:szCs w:val="56"/>
        </w:rPr>
        <w:t>20  22</w:t>
      </w:r>
      <w:r w:rsidR="002946C8" w:rsidRPr="002946C8">
        <w:rPr>
          <w:sz w:val="56"/>
          <w:szCs w:val="56"/>
        </w:rPr>
        <w:t xml:space="preserve">  ___  ___  ___</w:t>
      </w:r>
    </w:p>
    <w:p w:rsidR="00C80D18" w:rsidRPr="002946C8" w:rsidRDefault="00C80D18" w:rsidP="002946C8">
      <w:pPr>
        <w:jc w:val="center"/>
        <w:rPr>
          <w:sz w:val="56"/>
          <w:szCs w:val="56"/>
        </w:rPr>
      </w:pPr>
    </w:p>
    <w:p w:rsidR="00C80D18" w:rsidRPr="002946C8" w:rsidRDefault="00DC67B7" w:rsidP="002946C8">
      <w:pPr>
        <w:jc w:val="center"/>
        <w:rPr>
          <w:sz w:val="56"/>
          <w:szCs w:val="56"/>
        </w:rPr>
      </w:pPr>
      <w:r>
        <w:rPr>
          <w:sz w:val="56"/>
          <w:szCs w:val="56"/>
        </w:rPr>
        <w:t>14  12</w:t>
      </w:r>
      <w:r w:rsidR="002946C8" w:rsidRPr="002946C8">
        <w:rPr>
          <w:sz w:val="56"/>
          <w:szCs w:val="56"/>
        </w:rPr>
        <w:t xml:space="preserve">   ___  ___  ___</w:t>
      </w:r>
    </w:p>
    <w:p w:rsidR="00C80D18" w:rsidRPr="002946C8" w:rsidRDefault="00C80D18" w:rsidP="002946C8">
      <w:pPr>
        <w:jc w:val="center"/>
        <w:rPr>
          <w:sz w:val="56"/>
          <w:szCs w:val="56"/>
        </w:rPr>
      </w:pPr>
    </w:p>
    <w:p w:rsidR="00C80D18" w:rsidRPr="002946C8" w:rsidRDefault="00DC67B7" w:rsidP="006C4B4F">
      <w:pPr>
        <w:jc w:val="center"/>
        <w:rPr>
          <w:sz w:val="56"/>
          <w:szCs w:val="56"/>
        </w:rPr>
      </w:pPr>
      <w:r>
        <w:rPr>
          <w:sz w:val="56"/>
          <w:szCs w:val="56"/>
        </w:rPr>
        <w:t>20  18</w:t>
      </w:r>
      <w:r w:rsidR="002946C8" w:rsidRPr="002946C8">
        <w:rPr>
          <w:sz w:val="56"/>
          <w:szCs w:val="56"/>
        </w:rPr>
        <w:t xml:space="preserve">  ___  ___  ___</w:t>
      </w:r>
    </w:p>
    <w:sectPr w:rsidR="00C80D18" w:rsidRPr="002946C8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4B4F" w:rsidRDefault="006C4B4F" w:rsidP="006C4B4F">
      <w:pPr>
        <w:spacing w:after="0" w:line="240" w:lineRule="auto"/>
      </w:pPr>
      <w:r>
        <w:separator/>
      </w:r>
    </w:p>
  </w:endnote>
  <w:endnote w:type="continuationSeparator" w:id="0">
    <w:p w:rsidR="006C4B4F" w:rsidRDefault="006C4B4F" w:rsidP="006C4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4B4F" w:rsidRDefault="006C4B4F" w:rsidP="006C4B4F">
      <w:pPr>
        <w:spacing w:after="0" w:line="240" w:lineRule="auto"/>
      </w:pPr>
      <w:r>
        <w:separator/>
      </w:r>
    </w:p>
  </w:footnote>
  <w:footnote w:type="continuationSeparator" w:id="0">
    <w:p w:rsidR="006C4B4F" w:rsidRDefault="006C4B4F" w:rsidP="006C4B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B4F" w:rsidRDefault="006C4B4F">
    <w:pPr>
      <w:pStyle w:val="Header"/>
    </w:pPr>
    <w:r>
      <w:t>BLUE GROUP</w:t>
    </w:r>
  </w:p>
  <w:p w:rsidR="006C4B4F" w:rsidRDefault="006C4B4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D18"/>
    <w:rsid w:val="002946C8"/>
    <w:rsid w:val="006C4B4F"/>
    <w:rsid w:val="00A76345"/>
    <w:rsid w:val="00C80D18"/>
    <w:rsid w:val="00DC67B7"/>
    <w:rsid w:val="00E1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9A75C"/>
  <w15:chartTrackingRefBased/>
  <w15:docId w15:val="{05AC643E-2F16-4FAE-B859-41F38ACC5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4B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4B4F"/>
  </w:style>
  <w:style w:type="paragraph" w:styleId="Footer">
    <w:name w:val="footer"/>
    <w:basedOn w:val="Normal"/>
    <w:link w:val="FooterChar"/>
    <w:uiPriority w:val="99"/>
    <w:unhideWhenUsed/>
    <w:rsid w:val="006C4B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4B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C077D972</Template>
  <TotalTime>2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N MCWILLIAMS</cp:lastModifiedBy>
  <cp:revision>5</cp:revision>
  <dcterms:created xsi:type="dcterms:W3CDTF">2020-05-05T10:06:00Z</dcterms:created>
  <dcterms:modified xsi:type="dcterms:W3CDTF">2020-05-06T13:38:00Z</dcterms:modified>
</cp:coreProperties>
</file>