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D18" w:rsidRPr="00C80D18" w:rsidRDefault="00DE56A7" w:rsidP="00C80D18">
      <w:pPr>
        <w:jc w:val="center"/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>Counting in 2s</w:t>
      </w:r>
    </w:p>
    <w:p w:rsidR="00C80D18" w:rsidRPr="00C80D18" w:rsidRDefault="00C80D18" w:rsidP="00C80D18">
      <w:pPr>
        <w:jc w:val="center"/>
        <w:rPr>
          <w:sz w:val="36"/>
          <w:szCs w:val="36"/>
        </w:rPr>
      </w:pPr>
      <w:r w:rsidRPr="00C80D18">
        <w:rPr>
          <w:sz w:val="36"/>
          <w:szCs w:val="36"/>
        </w:rPr>
        <w:t>Look carefully and decide if you need to count backwards or forwards</w:t>
      </w:r>
    </w:p>
    <w:p w:rsidR="00C80D18" w:rsidRPr="00C80D18" w:rsidRDefault="00DE56A7" w:rsidP="00C80D18">
      <w:pPr>
        <w:rPr>
          <w:sz w:val="48"/>
          <w:szCs w:val="48"/>
        </w:rPr>
      </w:pPr>
      <w:r>
        <w:rPr>
          <w:sz w:val="48"/>
          <w:szCs w:val="48"/>
        </w:rPr>
        <w:t>22  24  ___</w:t>
      </w:r>
      <w:r w:rsidR="00C80D18" w:rsidRPr="00C80D18">
        <w:rPr>
          <w:sz w:val="48"/>
          <w:szCs w:val="48"/>
        </w:rPr>
        <w:t xml:space="preserve">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Pr="00C80D18" w:rsidRDefault="00DE56A7" w:rsidP="00C80D18">
      <w:pPr>
        <w:rPr>
          <w:sz w:val="48"/>
          <w:szCs w:val="48"/>
        </w:rPr>
      </w:pPr>
      <w:r>
        <w:rPr>
          <w:sz w:val="48"/>
          <w:szCs w:val="48"/>
        </w:rPr>
        <w:t>88  86</w:t>
      </w:r>
      <w:r w:rsidR="00C80D18" w:rsidRPr="00C80D18">
        <w:rPr>
          <w:sz w:val="48"/>
          <w:szCs w:val="48"/>
        </w:rPr>
        <w:t xml:space="preserve">  ___  ___ 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Pr="00C80D18" w:rsidRDefault="00DE56A7" w:rsidP="00C80D18">
      <w:pPr>
        <w:rPr>
          <w:sz w:val="48"/>
          <w:szCs w:val="48"/>
        </w:rPr>
      </w:pPr>
      <w:r>
        <w:rPr>
          <w:sz w:val="48"/>
          <w:szCs w:val="48"/>
        </w:rPr>
        <w:t>50 52</w:t>
      </w:r>
      <w:r w:rsidR="00C80D18" w:rsidRPr="00C80D18">
        <w:rPr>
          <w:sz w:val="48"/>
          <w:szCs w:val="48"/>
        </w:rPr>
        <w:t xml:space="preserve">  ___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Pr="00C80D18" w:rsidRDefault="00DE56A7" w:rsidP="00C80D18">
      <w:pPr>
        <w:rPr>
          <w:sz w:val="48"/>
          <w:szCs w:val="48"/>
        </w:rPr>
      </w:pPr>
      <w:r>
        <w:rPr>
          <w:sz w:val="48"/>
          <w:szCs w:val="48"/>
        </w:rPr>
        <w:t>26 28</w:t>
      </w:r>
      <w:r w:rsidR="00C80D18" w:rsidRPr="00C80D18">
        <w:rPr>
          <w:sz w:val="48"/>
          <w:szCs w:val="48"/>
        </w:rPr>
        <w:t xml:space="preserve">  ___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Pr="00C80D18" w:rsidRDefault="00DE56A7" w:rsidP="00C80D18">
      <w:pPr>
        <w:rPr>
          <w:sz w:val="48"/>
          <w:szCs w:val="48"/>
        </w:rPr>
      </w:pPr>
      <w:r>
        <w:rPr>
          <w:sz w:val="48"/>
          <w:szCs w:val="48"/>
        </w:rPr>
        <w:t xml:space="preserve">94  92 </w:t>
      </w:r>
      <w:r w:rsidR="00C80D18" w:rsidRPr="00C80D18">
        <w:rPr>
          <w:sz w:val="48"/>
          <w:szCs w:val="48"/>
        </w:rPr>
        <w:t xml:space="preserve"> ___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Pr="00C80D18" w:rsidRDefault="00DE56A7" w:rsidP="00C80D18">
      <w:pPr>
        <w:rPr>
          <w:sz w:val="48"/>
          <w:szCs w:val="48"/>
        </w:rPr>
      </w:pPr>
      <w:r>
        <w:rPr>
          <w:sz w:val="48"/>
          <w:szCs w:val="48"/>
        </w:rPr>
        <w:t>44  46</w:t>
      </w:r>
      <w:r w:rsidR="00C80D18" w:rsidRPr="00C80D18">
        <w:rPr>
          <w:sz w:val="48"/>
          <w:szCs w:val="48"/>
        </w:rPr>
        <w:t xml:space="preserve">  ___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Default="00DE56A7" w:rsidP="00C80D18">
      <w:pPr>
        <w:rPr>
          <w:sz w:val="48"/>
          <w:szCs w:val="48"/>
        </w:rPr>
      </w:pPr>
      <w:r>
        <w:rPr>
          <w:sz w:val="48"/>
          <w:szCs w:val="48"/>
        </w:rPr>
        <w:t>68  70</w:t>
      </w:r>
      <w:r w:rsidR="00C80D18" w:rsidRPr="00C80D18">
        <w:rPr>
          <w:sz w:val="48"/>
          <w:szCs w:val="48"/>
        </w:rPr>
        <w:t xml:space="preserve">  ___  ___  ___  ___  ___</w:t>
      </w:r>
    </w:p>
    <w:p w:rsidR="00C80D18" w:rsidRDefault="00C80D18" w:rsidP="00C80D18">
      <w:pPr>
        <w:rPr>
          <w:sz w:val="48"/>
          <w:szCs w:val="48"/>
        </w:rPr>
      </w:pPr>
    </w:p>
    <w:p w:rsidR="00C80D18" w:rsidRPr="00F62EC8" w:rsidRDefault="00DE56A7" w:rsidP="00C80D18">
      <w:pPr>
        <w:rPr>
          <w:sz w:val="48"/>
          <w:szCs w:val="48"/>
        </w:rPr>
      </w:pPr>
      <w:r>
        <w:rPr>
          <w:sz w:val="48"/>
          <w:szCs w:val="48"/>
        </w:rPr>
        <w:t xml:space="preserve">46  44 </w:t>
      </w:r>
      <w:r w:rsidR="00C80D18">
        <w:rPr>
          <w:sz w:val="48"/>
          <w:szCs w:val="48"/>
        </w:rPr>
        <w:t xml:space="preserve"> ___  ___  ___  ___  ___</w:t>
      </w:r>
    </w:p>
    <w:sectPr w:rsidR="00C80D18" w:rsidRPr="00F62EC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EC8" w:rsidRDefault="00F62EC8" w:rsidP="00F62EC8">
      <w:pPr>
        <w:spacing w:after="0" w:line="240" w:lineRule="auto"/>
      </w:pPr>
      <w:r>
        <w:separator/>
      </w:r>
    </w:p>
  </w:endnote>
  <w:endnote w:type="continuationSeparator" w:id="0">
    <w:p w:rsidR="00F62EC8" w:rsidRDefault="00F62EC8" w:rsidP="00F62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EC8" w:rsidRDefault="00F62EC8" w:rsidP="00F62EC8">
      <w:pPr>
        <w:spacing w:after="0" w:line="240" w:lineRule="auto"/>
      </w:pPr>
      <w:r>
        <w:separator/>
      </w:r>
    </w:p>
  </w:footnote>
  <w:footnote w:type="continuationSeparator" w:id="0">
    <w:p w:rsidR="00F62EC8" w:rsidRDefault="00F62EC8" w:rsidP="00F62E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EC8" w:rsidRDefault="00F62EC8">
    <w:pPr>
      <w:pStyle w:val="Header"/>
    </w:pPr>
    <w:r>
      <w:t>RED and GREEN groups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D18"/>
    <w:rsid w:val="00A76345"/>
    <w:rsid w:val="00C80D18"/>
    <w:rsid w:val="00DE56A7"/>
    <w:rsid w:val="00E17B66"/>
    <w:rsid w:val="00F62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6DEAA"/>
  <w15:chartTrackingRefBased/>
  <w15:docId w15:val="{05AC643E-2F16-4FAE-B859-41F38ACC5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2E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EC8"/>
  </w:style>
  <w:style w:type="paragraph" w:styleId="Footer">
    <w:name w:val="footer"/>
    <w:basedOn w:val="Normal"/>
    <w:link w:val="FooterChar"/>
    <w:uiPriority w:val="99"/>
    <w:unhideWhenUsed/>
    <w:rsid w:val="00F62E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E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9A4824FE</Template>
  <TotalTime>1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3</cp:revision>
  <dcterms:created xsi:type="dcterms:W3CDTF">2020-05-05T10:03:00Z</dcterms:created>
  <dcterms:modified xsi:type="dcterms:W3CDTF">2020-05-06T13:14:00Z</dcterms:modified>
</cp:coreProperties>
</file>