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66D" w:rsidRDefault="00E7766D" w:rsidP="00E7766D">
      <w:pPr>
        <w:jc w:val="center"/>
        <w:rPr>
          <w:rFonts w:ascii="Maiandra GD" w:hAnsi="Maiandra GD"/>
        </w:rPr>
      </w:pPr>
      <w:r>
        <w:rPr>
          <w:rFonts w:ascii="Maiandra GD" w:hAnsi="Maiandra GD"/>
        </w:rPr>
        <w:t>We are learning about Italy and Italian food.</w:t>
      </w:r>
    </w:p>
    <w:p w:rsidR="00E7766D" w:rsidRDefault="00E7766D" w:rsidP="00E7766D">
      <w:pPr>
        <w:jc w:val="center"/>
        <w:rPr>
          <w:rFonts w:ascii="Maiandra GD" w:hAnsi="Maiandra GD"/>
        </w:rPr>
      </w:pPr>
    </w:p>
    <w:p w:rsidR="004E2570" w:rsidRDefault="00E7766D" w:rsidP="00E7766D">
      <w:pPr>
        <w:jc w:val="center"/>
      </w:pPr>
      <w:r w:rsidRPr="00E7766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2259724</wp:posOffset>
            </wp:positionV>
            <wp:extent cx="5731510" cy="5681477"/>
            <wp:effectExtent l="0" t="0" r="2540" b="0"/>
            <wp:wrapThrough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8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aiandra GD" w:hAnsi="Maiandra GD"/>
        </w:rPr>
        <w:t>Map of Italy</w:t>
      </w:r>
    </w:p>
    <w:sectPr w:rsidR="004E2570" w:rsidSect="00E776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391" w:rsidRDefault="00512391" w:rsidP="00512391">
      <w:pPr>
        <w:spacing w:after="0" w:line="240" w:lineRule="auto"/>
      </w:pPr>
      <w:r>
        <w:separator/>
      </w:r>
    </w:p>
  </w:endnote>
  <w:endnote w:type="continuationSeparator" w:id="0">
    <w:p w:rsidR="00512391" w:rsidRDefault="00512391" w:rsidP="00512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MarkerFelt-Thi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Footer"/>
    </w:pPr>
    <w:r>
      <w:rPr>
        <w:rFonts w:ascii="MarkerFelt-Thin" w:hAnsi="MarkerFelt-Thin" w:cs="MarkerFelt-Thin"/>
        <w:sz w:val="18"/>
        <w:szCs w:val="18"/>
      </w:rPr>
      <w:t xml:space="preserve">Copyright © </w:t>
    </w:r>
    <w:proofErr w:type="spellStart"/>
    <w:r>
      <w:rPr>
        <w:rFonts w:ascii="MarkerFelt-Thin" w:hAnsi="MarkerFelt-Thin" w:cs="MarkerFelt-Thin"/>
        <w:sz w:val="18"/>
        <w:szCs w:val="18"/>
      </w:rPr>
      <w:t>PlanBee</w:t>
    </w:r>
    <w:proofErr w:type="spellEnd"/>
    <w:r>
      <w:rPr>
        <w:rFonts w:ascii="MarkerFelt-Thin" w:hAnsi="MarkerFelt-Thin" w:cs="MarkerFelt-Thin"/>
        <w:sz w:val="18"/>
        <w:szCs w:val="18"/>
      </w:rPr>
      <w:t xml:space="preserve"> Resources Ltd 2017 www.planbee.com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391" w:rsidRDefault="00512391" w:rsidP="00512391">
      <w:pPr>
        <w:spacing w:after="0" w:line="240" w:lineRule="auto"/>
      </w:pPr>
      <w:r>
        <w:separator/>
      </w:r>
    </w:p>
  </w:footnote>
  <w:footnote w:type="continuationSeparator" w:id="0">
    <w:p w:rsidR="00512391" w:rsidRDefault="00512391" w:rsidP="00512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391" w:rsidRDefault="005123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66D"/>
    <w:rsid w:val="003106A9"/>
    <w:rsid w:val="00512391"/>
    <w:rsid w:val="00670730"/>
    <w:rsid w:val="00E7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495D8"/>
  <w15:chartTrackingRefBased/>
  <w15:docId w15:val="{F1A60460-30D3-445B-9032-99C933B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2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391"/>
  </w:style>
  <w:style w:type="paragraph" w:styleId="Footer">
    <w:name w:val="footer"/>
    <w:basedOn w:val="Normal"/>
    <w:link w:val="FooterChar"/>
    <w:uiPriority w:val="99"/>
    <w:unhideWhenUsed/>
    <w:rsid w:val="00512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3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2020-05-04T12:54:00Z</dcterms:created>
  <dcterms:modified xsi:type="dcterms:W3CDTF">2020-05-04T12:57:00Z</dcterms:modified>
</cp:coreProperties>
</file>