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774924" w:rsidRDefault="00C25CB9" w:rsidP="00C25CB9">
      <w:pPr>
        <w:jc w:val="center"/>
        <w:rPr>
          <w:rFonts w:ascii="Maiandra GD" w:hAnsi="Maiandra GD"/>
          <w:b/>
          <w:color w:val="7030A0"/>
          <w:sz w:val="40"/>
          <w:szCs w:val="40"/>
        </w:rPr>
      </w:pPr>
      <w:r w:rsidRPr="00774924">
        <w:rPr>
          <w:rFonts w:ascii="Maiandra GD" w:hAnsi="Maiandra GD"/>
          <w:b/>
          <w:color w:val="7030A0"/>
          <w:sz w:val="40"/>
          <w:szCs w:val="40"/>
        </w:rPr>
        <w:t>This is a map of the world. Can you find Italy on the map?</w:t>
      </w:r>
    </w:p>
    <w:p w:rsidR="00C25CB9" w:rsidRDefault="00C25CB9" w:rsidP="00C25CB9">
      <w:pPr>
        <w:jc w:val="center"/>
        <w:rPr>
          <w:rFonts w:ascii="Maiandra GD" w:hAnsi="Maiandra GD"/>
          <w:color w:val="7030A0"/>
          <w:sz w:val="40"/>
          <w:szCs w:val="40"/>
        </w:rPr>
      </w:pPr>
      <w:r w:rsidRPr="00C25CB9">
        <w:rPr>
          <w:rFonts w:ascii="Maiandra GD" w:hAnsi="Maiandra GD"/>
          <w:noProof/>
          <w:color w:val="7030A0"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188595</wp:posOffset>
            </wp:positionH>
            <wp:positionV relativeFrom="paragraph">
              <wp:posOffset>329587</wp:posOffset>
            </wp:positionV>
            <wp:extent cx="8560676" cy="5104538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60676" cy="510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aiandra GD" w:hAnsi="Maiandra GD"/>
          <w:color w:val="7030A0"/>
          <w:sz w:val="40"/>
          <w:szCs w:val="40"/>
        </w:rPr>
        <w:t>Hint – remember what shape Italy is P3!</w:t>
      </w:r>
    </w:p>
    <w:p w:rsidR="00C25CB9" w:rsidRPr="00C25CB9" w:rsidRDefault="00C25CB9" w:rsidP="00C25CB9">
      <w:pPr>
        <w:jc w:val="center"/>
        <w:rPr>
          <w:rFonts w:ascii="Maiandra GD" w:hAnsi="Maiandra GD"/>
          <w:color w:val="7030A0"/>
          <w:sz w:val="40"/>
          <w:szCs w:val="40"/>
        </w:rPr>
      </w:pPr>
      <w:bookmarkStart w:id="0" w:name="_GoBack"/>
      <w:bookmarkEnd w:id="0"/>
    </w:p>
    <w:sectPr w:rsidR="00C25CB9" w:rsidRPr="00C25CB9" w:rsidSect="00C25CB9">
      <w:foot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CB9" w:rsidRDefault="00C25CB9" w:rsidP="00C25CB9">
      <w:pPr>
        <w:spacing w:after="0" w:line="240" w:lineRule="auto"/>
      </w:pPr>
      <w:r>
        <w:separator/>
      </w:r>
    </w:p>
  </w:endnote>
  <w:endnote w:type="continuationSeparator" w:id="0">
    <w:p w:rsidR="00C25CB9" w:rsidRDefault="00C25CB9" w:rsidP="00C25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CB9" w:rsidRDefault="00C25CB9" w:rsidP="00C25CB9">
    <w:pPr>
      <w:pStyle w:val="Footer"/>
      <w:tabs>
        <w:tab w:val="clear" w:pos="4513"/>
        <w:tab w:val="clear" w:pos="9026"/>
        <w:tab w:val="left" w:pos="1763"/>
      </w:tabs>
    </w:pPr>
    <w:r>
      <w:rPr>
        <w:noProof/>
        <w:lang w:eastAsia="en-GB"/>
      </w:rPr>
      <w:drawing>
        <wp:inline distT="0" distB="0" distL="0" distR="0" wp14:anchorId="2D4934BA" wp14:editId="07C455C5">
          <wp:extent cx="1362075" cy="142875"/>
          <wp:effectExtent l="0" t="0" r="9525" b="952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62075" cy="142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25CB9" w:rsidRDefault="00C25C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CB9" w:rsidRDefault="00C25CB9" w:rsidP="00C25CB9">
      <w:pPr>
        <w:spacing w:after="0" w:line="240" w:lineRule="auto"/>
      </w:pPr>
      <w:r>
        <w:separator/>
      </w:r>
    </w:p>
  </w:footnote>
  <w:footnote w:type="continuationSeparator" w:id="0">
    <w:p w:rsidR="00C25CB9" w:rsidRDefault="00C25CB9" w:rsidP="00C25C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CB9"/>
    <w:rsid w:val="003106A9"/>
    <w:rsid w:val="00670730"/>
    <w:rsid w:val="00774924"/>
    <w:rsid w:val="00C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F6614A"/>
  <w15:chartTrackingRefBased/>
  <w15:docId w15:val="{1E7CD3DE-A9C5-43C0-AAC8-AC3E71737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5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5CB9"/>
  </w:style>
  <w:style w:type="paragraph" w:styleId="Footer">
    <w:name w:val="footer"/>
    <w:basedOn w:val="Normal"/>
    <w:link w:val="FooterChar"/>
    <w:uiPriority w:val="99"/>
    <w:unhideWhenUsed/>
    <w:rsid w:val="00C25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5C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E1D5CF3E</Template>
  <TotalTime>4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2020-05-04T12:59:00Z</dcterms:created>
  <dcterms:modified xsi:type="dcterms:W3CDTF">2020-05-04T13:03:00Z</dcterms:modified>
</cp:coreProperties>
</file>