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D18" w:rsidRPr="008973D7" w:rsidRDefault="008973D7" w:rsidP="008973D7">
      <w:pPr>
        <w:jc w:val="center"/>
        <w:rPr>
          <w:rFonts w:ascii="SassoonPrimaryType" w:hAnsi="SassoonPrimaryType"/>
          <w:sz w:val="56"/>
          <w:szCs w:val="56"/>
        </w:rPr>
      </w:pPr>
      <w:r w:rsidRPr="008973D7">
        <w:rPr>
          <w:rFonts w:ascii="SassoonPrimaryType" w:hAnsi="SassoonPrimaryType"/>
          <w:sz w:val="56"/>
          <w:szCs w:val="56"/>
        </w:rPr>
        <w:t>Halves and doubles</w:t>
      </w:r>
    </w:p>
    <w:p w:rsidR="008973D7" w:rsidRDefault="008973D7" w:rsidP="008973D7">
      <w:pPr>
        <w:rPr>
          <w:sz w:val="56"/>
          <w:szCs w:val="56"/>
        </w:rPr>
      </w:pPr>
      <w:r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459111" y="1478844"/>
            <wp:positionH relativeFrom="column">
              <wp:align>right</wp:align>
            </wp:positionH>
            <wp:positionV relativeFrom="paragraph">
              <wp:align>top</wp:align>
            </wp:positionV>
            <wp:extent cx="2189057" cy="1184047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-4[1]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057" cy="1184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73D7" w:rsidRDefault="008973D7" w:rsidP="008973D7">
      <w:pPr>
        <w:jc w:val="center"/>
        <w:rPr>
          <w:sz w:val="56"/>
          <w:szCs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5DB894" wp14:editId="787F053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73D7" w:rsidRPr="008973D7" w:rsidRDefault="008973D7" w:rsidP="008973D7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Half of 6 is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5DB8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DOTnLMdAgAARwQAAA4AAAAAAAAAAAAAAAAALgIAAGRycy9lMm9Eb2MueG1sUEsBAi0AFAAGAAgA&#10;AAAhAEuJJs3WAAAABQEAAA8AAAAAAAAAAAAAAAAAdwQAAGRycy9kb3ducmV2LnhtbFBLBQYAAAAA&#10;BAAEAPMAAAB6BQAAAAA=&#10;" filled="f" stroked="f">
                <v:textbox style="mso-fit-shape-to-text:t">
                  <w:txbxContent>
                    <w:p w:rsidR="008973D7" w:rsidRPr="008973D7" w:rsidRDefault="008973D7" w:rsidP="008973D7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Half of 6 is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6"/>
          <w:szCs w:val="56"/>
        </w:rPr>
        <w:br w:type="textWrapping" w:clear="all"/>
      </w:r>
    </w:p>
    <w:p w:rsidR="008973D7" w:rsidRDefault="008973D7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Now try these!</w:t>
      </w:r>
    </w:p>
    <w:p w:rsidR="008973D7" w:rsidRDefault="008973D7" w:rsidP="008973D7">
      <w:pPr>
        <w:jc w:val="center"/>
        <w:rPr>
          <w:rFonts w:ascii="SassoonPrimaryType" w:hAnsi="SassoonPrimaryType"/>
          <w:sz w:val="56"/>
          <w:szCs w:val="56"/>
        </w:rPr>
      </w:pPr>
    </w:p>
    <w:p w:rsidR="008973D7" w:rsidRDefault="00AB7FB0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 xml:space="preserve">5 + </w:t>
      </w:r>
      <w:r w:rsidR="008973D7">
        <w:rPr>
          <w:rFonts w:ascii="SassoonPrimaryType" w:hAnsi="SassoonPrimaryType"/>
          <w:sz w:val="56"/>
          <w:szCs w:val="56"/>
        </w:rPr>
        <w:t>5 =</w:t>
      </w:r>
    </w:p>
    <w:p w:rsidR="008973D7" w:rsidRDefault="00AB7FB0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h</w:t>
      </w:r>
      <w:r w:rsidR="008973D7">
        <w:rPr>
          <w:rFonts w:ascii="SassoonPrimaryType" w:hAnsi="SassoonPrimaryType"/>
          <w:sz w:val="56"/>
          <w:szCs w:val="56"/>
        </w:rPr>
        <w:t xml:space="preserve">alf </w:t>
      </w:r>
      <w:r>
        <w:rPr>
          <w:rFonts w:ascii="SassoonPrimaryType" w:hAnsi="SassoonPrimaryType"/>
          <w:sz w:val="56"/>
          <w:szCs w:val="56"/>
        </w:rPr>
        <w:t xml:space="preserve">of </w:t>
      </w:r>
      <w:r w:rsidR="008973D7">
        <w:rPr>
          <w:rFonts w:ascii="SassoonPrimaryType" w:hAnsi="SassoonPrimaryType"/>
          <w:sz w:val="56"/>
          <w:szCs w:val="56"/>
        </w:rPr>
        <w:t>8 is</w:t>
      </w:r>
    </w:p>
    <w:p w:rsidR="008973D7" w:rsidRDefault="00AB7FB0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 xml:space="preserve">2 + </w:t>
      </w:r>
      <w:r w:rsidR="008973D7">
        <w:rPr>
          <w:rFonts w:ascii="SassoonPrimaryType" w:hAnsi="SassoonPrimaryType"/>
          <w:sz w:val="56"/>
          <w:szCs w:val="56"/>
        </w:rPr>
        <w:t>2 =</w:t>
      </w:r>
    </w:p>
    <w:p w:rsidR="008973D7" w:rsidRDefault="00AB7FB0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 xml:space="preserve">1 + </w:t>
      </w:r>
      <w:r w:rsidR="008973D7">
        <w:rPr>
          <w:rFonts w:ascii="SassoonPrimaryType" w:hAnsi="SassoonPrimaryType"/>
          <w:sz w:val="56"/>
          <w:szCs w:val="56"/>
        </w:rPr>
        <w:t>1 =</w:t>
      </w:r>
    </w:p>
    <w:p w:rsidR="008973D7" w:rsidRDefault="00AB7FB0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h</w:t>
      </w:r>
      <w:r w:rsidR="008973D7">
        <w:rPr>
          <w:rFonts w:ascii="SassoonPrimaryType" w:hAnsi="SassoonPrimaryType"/>
          <w:sz w:val="56"/>
          <w:szCs w:val="56"/>
        </w:rPr>
        <w:t xml:space="preserve">alf </w:t>
      </w:r>
      <w:r>
        <w:rPr>
          <w:rFonts w:ascii="SassoonPrimaryType" w:hAnsi="SassoonPrimaryType"/>
          <w:sz w:val="56"/>
          <w:szCs w:val="56"/>
        </w:rPr>
        <w:t>of 6</w:t>
      </w:r>
      <w:r w:rsidR="008973D7">
        <w:rPr>
          <w:rFonts w:ascii="SassoonPrimaryType" w:hAnsi="SassoonPrimaryType"/>
          <w:sz w:val="56"/>
          <w:szCs w:val="56"/>
        </w:rPr>
        <w:t xml:space="preserve"> is</w:t>
      </w:r>
    </w:p>
    <w:p w:rsidR="008973D7" w:rsidRDefault="00AB7FB0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h</w:t>
      </w:r>
      <w:r w:rsidR="008973D7">
        <w:rPr>
          <w:rFonts w:ascii="SassoonPrimaryType" w:hAnsi="SassoonPrimaryType"/>
          <w:sz w:val="56"/>
          <w:szCs w:val="56"/>
        </w:rPr>
        <w:t xml:space="preserve">alf </w:t>
      </w:r>
      <w:r w:rsidR="00F72F97">
        <w:rPr>
          <w:rFonts w:ascii="SassoonPrimaryType" w:hAnsi="SassoonPrimaryType"/>
          <w:sz w:val="56"/>
          <w:szCs w:val="56"/>
        </w:rPr>
        <w:t>of 10</w:t>
      </w:r>
      <w:r w:rsidR="008973D7">
        <w:rPr>
          <w:rFonts w:ascii="SassoonPrimaryType" w:hAnsi="SassoonPrimaryType"/>
          <w:sz w:val="56"/>
          <w:szCs w:val="56"/>
        </w:rPr>
        <w:t xml:space="preserve"> is</w:t>
      </w:r>
    </w:p>
    <w:p w:rsidR="008973D7" w:rsidRDefault="00AB7FB0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 xml:space="preserve">3 + </w:t>
      </w:r>
      <w:r w:rsidR="008973D7">
        <w:rPr>
          <w:rFonts w:ascii="SassoonPrimaryType" w:hAnsi="SassoonPrimaryType"/>
          <w:sz w:val="56"/>
          <w:szCs w:val="56"/>
        </w:rPr>
        <w:t>3 =</w:t>
      </w:r>
    </w:p>
    <w:p w:rsidR="008973D7" w:rsidRPr="008973D7" w:rsidRDefault="00AB7FB0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h</w:t>
      </w:r>
      <w:r w:rsidR="008973D7">
        <w:rPr>
          <w:rFonts w:ascii="SassoonPrimaryType" w:hAnsi="SassoonPrimaryType"/>
          <w:sz w:val="56"/>
          <w:szCs w:val="56"/>
        </w:rPr>
        <w:t xml:space="preserve">alf </w:t>
      </w:r>
      <w:r>
        <w:rPr>
          <w:rFonts w:ascii="SassoonPrimaryType" w:hAnsi="SassoonPrimaryType"/>
          <w:sz w:val="56"/>
          <w:szCs w:val="56"/>
        </w:rPr>
        <w:t>of 4</w:t>
      </w:r>
      <w:r w:rsidR="008973D7">
        <w:rPr>
          <w:rFonts w:ascii="SassoonPrimaryType" w:hAnsi="SassoonPrimaryType"/>
          <w:sz w:val="56"/>
          <w:szCs w:val="56"/>
        </w:rPr>
        <w:t xml:space="preserve"> is</w:t>
      </w:r>
    </w:p>
    <w:p w:rsidR="008973D7" w:rsidRPr="002946C8" w:rsidRDefault="008973D7" w:rsidP="008973D7">
      <w:pPr>
        <w:jc w:val="center"/>
        <w:rPr>
          <w:sz w:val="56"/>
          <w:szCs w:val="56"/>
        </w:rPr>
      </w:pPr>
    </w:p>
    <w:p w:rsidR="00C80D18" w:rsidRPr="002946C8" w:rsidRDefault="00C80D18" w:rsidP="00F72F97">
      <w:pPr>
        <w:rPr>
          <w:sz w:val="56"/>
          <w:szCs w:val="56"/>
        </w:rPr>
      </w:pPr>
      <w:bookmarkStart w:id="0" w:name="_GoBack"/>
      <w:bookmarkEnd w:id="0"/>
    </w:p>
    <w:sectPr w:rsidR="00C80D18" w:rsidRPr="002946C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F97" w:rsidRDefault="00F72F97" w:rsidP="00F72F97">
      <w:pPr>
        <w:spacing w:after="0" w:line="240" w:lineRule="auto"/>
      </w:pPr>
      <w:r>
        <w:separator/>
      </w:r>
    </w:p>
  </w:endnote>
  <w:endnote w:type="continuationSeparator" w:id="0">
    <w:p w:rsidR="00F72F97" w:rsidRDefault="00F72F97" w:rsidP="00F72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F97" w:rsidRDefault="00F72F97" w:rsidP="00F72F97">
      <w:pPr>
        <w:spacing w:after="0" w:line="240" w:lineRule="auto"/>
      </w:pPr>
      <w:r>
        <w:separator/>
      </w:r>
    </w:p>
  </w:footnote>
  <w:footnote w:type="continuationSeparator" w:id="0">
    <w:p w:rsidR="00F72F97" w:rsidRDefault="00F72F97" w:rsidP="00F72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F97" w:rsidRDefault="00F72F97">
    <w:pPr>
      <w:pStyle w:val="Header"/>
    </w:pPr>
    <w:r>
      <w:t>Blue Group</w:t>
    </w:r>
  </w:p>
  <w:p w:rsidR="00F72F97" w:rsidRDefault="00F72F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18"/>
    <w:rsid w:val="002946C8"/>
    <w:rsid w:val="008973D7"/>
    <w:rsid w:val="00A76345"/>
    <w:rsid w:val="00AB7FB0"/>
    <w:rsid w:val="00C80D18"/>
    <w:rsid w:val="00DC67B7"/>
    <w:rsid w:val="00E17B66"/>
    <w:rsid w:val="00F7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7A255"/>
  <w15:chartTrackingRefBased/>
  <w15:docId w15:val="{05AC643E-2F16-4FAE-B859-41F38ACC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2F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F97"/>
  </w:style>
  <w:style w:type="paragraph" w:styleId="Footer">
    <w:name w:val="footer"/>
    <w:basedOn w:val="Normal"/>
    <w:link w:val="FooterChar"/>
    <w:uiPriority w:val="99"/>
    <w:unhideWhenUsed/>
    <w:rsid w:val="00F72F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73B46F79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4</cp:revision>
  <dcterms:created xsi:type="dcterms:W3CDTF">2020-05-05T10:51:00Z</dcterms:created>
  <dcterms:modified xsi:type="dcterms:W3CDTF">2020-05-06T13:44:00Z</dcterms:modified>
</cp:coreProperties>
</file>