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D18" w:rsidRPr="008973D7" w:rsidRDefault="008973D7" w:rsidP="008973D7">
      <w:pPr>
        <w:jc w:val="center"/>
        <w:rPr>
          <w:rFonts w:ascii="SassoonPrimaryType" w:hAnsi="SassoonPrimaryType"/>
          <w:sz w:val="56"/>
          <w:szCs w:val="56"/>
        </w:rPr>
      </w:pPr>
      <w:r w:rsidRPr="008973D7">
        <w:rPr>
          <w:rFonts w:ascii="SassoonPrimaryType" w:hAnsi="SassoonPrimaryType"/>
          <w:sz w:val="56"/>
          <w:szCs w:val="56"/>
        </w:rPr>
        <w:t>Halves and doubles</w:t>
      </w:r>
    </w:p>
    <w:p w:rsidR="008973D7" w:rsidRDefault="008973D7" w:rsidP="008973D7">
      <w:pPr>
        <w:rPr>
          <w:sz w:val="56"/>
          <w:szCs w:val="56"/>
        </w:rPr>
      </w:pPr>
      <w:r>
        <w:rPr>
          <w:noProof/>
          <w:sz w:val="56"/>
          <w:szCs w:val="5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4459111" y="1478844"/>
            <wp:positionH relativeFrom="column">
              <wp:align>right</wp:align>
            </wp:positionH>
            <wp:positionV relativeFrom="paragraph">
              <wp:align>top</wp:align>
            </wp:positionV>
            <wp:extent cx="2189057" cy="1184047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-4[1]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057" cy="11840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73D7" w:rsidRDefault="008973D7" w:rsidP="008973D7">
      <w:pPr>
        <w:jc w:val="center"/>
        <w:rPr>
          <w:sz w:val="56"/>
          <w:szCs w:val="5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5DB894" wp14:editId="787F053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973D7" w:rsidRPr="008973D7" w:rsidRDefault="008973D7" w:rsidP="008973D7">
                            <w:pPr>
                              <w:jc w:val="center"/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Half of 6 is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5DB89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" filled="f" stroked="f">
                <v:textbox style="mso-fit-shape-to-text:t">
                  <w:txbxContent>
                    <w:p w:rsidR="008973D7" w:rsidRPr="008973D7" w:rsidRDefault="008973D7" w:rsidP="008973D7">
                      <w:pPr>
                        <w:jc w:val="center"/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b/>
                          <w:outline/>
                          <w:color w:val="ED7D31" w:themeColor="accent2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Half of 6 is 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56"/>
          <w:szCs w:val="56"/>
        </w:rPr>
        <w:br w:type="textWrapping" w:clear="all"/>
      </w:r>
    </w:p>
    <w:p w:rsidR="008973D7" w:rsidRDefault="008973D7" w:rsidP="008973D7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>Now try these!</w:t>
      </w:r>
    </w:p>
    <w:p w:rsidR="008973D7" w:rsidRDefault="008973D7" w:rsidP="008973D7">
      <w:pPr>
        <w:jc w:val="center"/>
        <w:rPr>
          <w:rFonts w:ascii="SassoonPrimaryType" w:hAnsi="SassoonPrimaryType"/>
          <w:sz w:val="56"/>
          <w:szCs w:val="56"/>
        </w:rPr>
      </w:pPr>
    </w:p>
    <w:p w:rsidR="008973D7" w:rsidRDefault="008973D7" w:rsidP="008973D7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>15 + 15 =</w:t>
      </w:r>
    </w:p>
    <w:p w:rsidR="008973D7" w:rsidRDefault="000335C2" w:rsidP="008973D7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>h</w:t>
      </w:r>
      <w:r w:rsidR="008973D7">
        <w:rPr>
          <w:rFonts w:ascii="SassoonPrimaryType" w:hAnsi="SassoonPrimaryType"/>
          <w:sz w:val="56"/>
          <w:szCs w:val="56"/>
        </w:rPr>
        <w:t>alf of 18 is</w:t>
      </w:r>
    </w:p>
    <w:p w:rsidR="008973D7" w:rsidRDefault="008973D7" w:rsidP="008973D7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>12 + 12 =</w:t>
      </w:r>
    </w:p>
    <w:p w:rsidR="008973D7" w:rsidRDefault="008973D7" w:rsidP="008973D7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>11 + 11 =</w:t>
      </w:r>
    </w:p>
    <w:p w:rsidR="008973D7" w:rsidRDefault="000335C2" w:rsidP="008973D7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>h</w:t>
      </w:r>
      <w:r w:rsidR="008973D7">
        <w:rPr>
          <w:rFonts w:ascii="SassoonPrimaryType" w:hAnsi="SassoonPrimaryType"/>
          <w:sz w:val="56"/>
          <w:szCs w:val="56"/>
        </w:rPr>
        <w:t>alf of 20 is</w:t>
      </w:r>
    </w:p>
    <w:p w:rsidR="008973D7" w:rsidRDefault="000335C2" w:rsidP="008973D7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>h</w:t>
      </w:r>
      <w:r w:rsidR="008973D7">
        <w:rPr>
          <w:rFonts w:ascii="SassoonPrimaryType" w:hAnsi="SassoonPrimaryType"/>
          <w:sz w:val="56"/>
          <w:szCs w:val="56"/>
        </w:rPr>
        <w:t>alf of 14 is</w:t>
      </w:r>
    </w:p>
    <w:p w:rsidR="008973D7" w:rsidRDefault="008973D7" w:rsidP="008973D7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>13 + 13 =</w:t>
      </w:r>
    </w:p>
    <w:p w:rsidR="008973D7" w:rsidRPr="008973D7" w:rsidRDefault="000335C2" w:rsidP="008973D7">
      <w:pPr>
        <w:jc w:val="center"/>
        <w:rPr>
          <w:rFonts w:ascii="SassoonPrimaryType" w:hAnsi="SassoonPrimaryType"/>
          <w:sz w:val="56"/>
          <w:szCs w:val="56"/>
        </w:rPr>
      </w:pPr>
      <w:r>
        <w:rPr>
          <w:rFonts w:ascii="SassoonPrimaryType" w:hAnsi="SassoonPrimaryType"/>
          <w:sz w:val="56"/>
          <w:szCs w:val="56"/>
        </w:rPr>
        <w:t>h</w:t>
      </w:r>
      <w:r w:rsidR="008973D7">
        <w:rPr>
          <w:rFonts w:ascii="SassoonPrimaryType" w:hAnsi="SassoonPrimaryType"/>
          <w:sz w:val="56"/>
          <w:szCs w:val="56"/>
        </w:rPr>
        <w:t>alf of 40 is</w:t>
      </w:r>
    </w:p>
    <w:p w:rsidR="008973D7" w:rsidRPr="002946C8" w:rsidRDefault="008973D7" w:rsidP="008973D7">
      <w:pPr>
        <w:jc w:val="center"/>
        <w:rPr>
          <w:sz w:val="56"/>
          <w:szCs w:val="56"/>
        </w:rPr>
      </w:pPr>
    </w:p>
    <w:p w:rsidR="00C80D18" w:rsidRPr="002946C8" w:rsidRDefault="00C80D18" w:rsidP="000408F7">
      <w:pPr>
        <w:rPr>
          <w:sz w:val="56"/>
          <w:szCs w:val="56"/>
        </w:rPr>
      </w:pPr>
      <w:bookmarkStart w:id="0" w:name="_GoBack"/>
      <w:bookmarkEnd w:id="0"/>
    </w:p>
    <w:sectPr w:rsidR="00C80D18" w:rsidRPr="002946C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8F7" w:rsidRDefault="000408F7" w:rsidP="000408F7">
      <w:pPr>
        <w:spacing w:after="0" w:line="240" w:lineRule="auto"/>
      </w:pPr>
      <w:r>
        <w:separator/>
      </w:r>
    </w:p>
  </w:endnote>
  <w:endnote w:type="continuationSeparator" w:id="0">
    <w:p w:rsidR="000408F7" w:rsidRDefault="000408F7" w:rsidP="00040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8F7" w:rsidRDefault="000408F7" w:rsidP="000408F7">
      <w:pPr>
        <w:spacing w:after="0" w:line="240" w:lineRule="auto"/>
      </w:pPr>
      <w:r>
        <w:separator/>
      </w:r>
    </w:p>
  </w:footnote>
  <w:footnote w:type="continuationSeparator" w:id="0">
    <w:p w:rsidR="000408F7" w:rsidRDefault="000408F7" w:rsidP="000408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8F7" w:rsidRDefault="000408F7">
    <w:pPr>
      <w:pStyle w:val="Header"/>
    </w:pPr>
    <w:r>
      <w:t>Red and Green Groups</w:t>
    </w:r>
  </w:p>
  <w:p w:rsidR="000408F7" w:rsidRDefault="000408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D18"/>
    <w:rsid w:val="000335C2"/>
    <w:rsid w:val="000408F7"/>
    <w:rsid w:val="002946C8"/>
    <w:rsid w:val="008973D7"/>
    <w:rsid w:val="00A76345"/>
    <w:rsid w:val="00C80D18"/>
    <w:rsid w:val="00DC67B7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BBD3B"/>
  <w15:chartTrackingRefBased/>
  <w15:docId w15:val="{05AC643E-2F16-4FAE-B859-41F38ACC5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08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8F7"/>
  </w:style>
  <w:style w:type="paragraph" w:styleId="Footer">
    <w:name w:val="footer"/>
    <w:basedOn w:val="Normal"/>
    <w:link w:val="FooterChar"/>
    <w:uiPriority w:val="99"/>
    <w:unhideWhenUsed/>
    <w:rsid w:val="000408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8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F98528C3</Template>
  <TotalTime>2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5</cp:revision>
  <dcterms:created xsi:type="dcterms:W3CDTF">2020-05-05T10:50:00Z</dcterms:created>
  <dcterms:modified xsi:type="dcterms:W3CDTF">2020-05-06T13:44:00Z</dcterms:modified>
</cp:coreProperties>
</file>