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1712D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-515620</wp:posOffset>
            </wp:positionH>
            <wp:positionV relativeFrom="paragraph">
              <wp:posOffset>-264795</wp:posOffset>
            </wp:positionV>
            <wp:extent cx="6877050" cy="8417811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7050" cy="84178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-514350</wp:posOffset>
            </wp:positionH>
            <wp:positionV relativeFrom="paragraph">
              <wp:posOffset>8250555</wp:posOffset>
            </wp:positionV>
            <wp:extent cx="1390650" cy="609600"/>
            <wp:effectExtent l="0" t="0" r="0" b="0"/>
            <wp:wrapThrough wrapText="bothSides">
              <wp:wrapPolygon edited="0">
                <wp:start x="0" y="0"/>
                <wp:lineTo x="0" y="20925"/>
                <wp:lineTo x="21304" y="20925"/>
                <wp:lineTo x="2130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E25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2D1"/>
    <w:rsid w:val="001712D1"/>
    <w:rsid w:val="003106A9"/>
    <w:rsid w:val="0067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D0F3A8-C299-4A4A-AF45-DE827B874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923AC099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2020-05-05T14:57:00Z</dcterms:created>
  <dcterms:modified xsi:type="dcterms:W3CDTF">2020-05-05T15:00:00Z</dcterms:modified>
</cp:coreProperties>
</file>