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34E7C" w:rsidP="00B416B4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P3</w:t>
      </w:r>
      <w:bookmarkStart w:id="0" w:name="_GoBack"/>
      <w:bookmarkEnd w:id="0"/>
      <w:r w:rsidR="00B416B4">
        <w:rPr>
          <w:rFonts w:ascii="SassoonPrimaryType" w:hAnsi="SassoonPrimaryType"/>
          <w:sz w:val="48"/>
          <w:szCs w:val="48"/>
        </w:rPr>
        <w:t xml:space="preserve"> Pizza Kitchen</w:t>
      </w:r>
    </w:p>
    <w:p w:rsidR="00B416B4" w:rsidRDefault="00B416B4" w:rsidP="00B416B4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362075" cy="81274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zza_de_lado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940" cy="84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0DC" w:rsidRDefault="00B416B4" w:rsidP="006240DC">
      <w:pPr>
        <w:tabs>
          <w:tab w:val="left" w:pos="2222"/>
        </w:tabs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1399540</wp:posOffset>
            </wp:positionH>
            <wp:positionV relativeFrom="paragraph">
              <wp:posOffset>16510</wp:posOffset>
            </wp:positionV>
            <wp:extent cx="1090295" cy="86868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m_(1)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295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2348089"/>
            <wp:positionH relativeFrom="column">
              <wp:align>left</wp:align>
            </wp:positionH>
            <wp:positionV relativeFrom="paragraph">
              <wp:align>top</wp:align>
            </wp:positionV>
            <wp:extent cx="1128889" cy="88011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ced-mushrooms-copy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8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456055" cy="89182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840" cy="90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476021" cy="8128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neapple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728" cy="823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48"/>
          <w:szCs w:val="48"/>
        </w:rPr>
        <w:br w:type="textWrapping" w:clear="all"/>
      </w:r>
      <w:r w:rsidR="006240DC">
        <w:rPr>
          <w:rFonts w:ascii="SassoonPrimaryType" w:hAnsi="SassoonPrimaryType"/>
          <w:sz w:val="32"/>
          <w:szCs w:val="32"/>
        </w:rPr>
        <w:t xml:space="preserve">mushrooms </w:t>
      </w:r>
      <w:r w:rsidR="004009A0">
        <w:rPr>
          <w:rFonts w:ascii="SassoonPrimaryType" w:hAnsi="SassoonPrimaryType"/>
          <w:sz w:val="32"/>
          <w:szCs w:val="32"/>
        </w:rPr>
        <w:t>2</w:t>
      </w:r>
      <w:r w:rsidR="006240DC">
        <w:rPr>
          <w:rFonts w:ascii="SassoonPrimaryType" w:hAnsi="SassoonPrimaryType"/>
          <w:sz w:val="32"/>
          <w:szCs w:val="32"/>
        </w:rPr>
        <w:t xml:space="preserve">p      ham </w:t>
      </w:r>
      <w:r w:rsidR="004009A0">
        <w:rPr>
          <w:rFonts w:ascii="SassoonPrimaryType" w:hAnsi="SassoonPrimaryType"/>
          <w:sz w:val="32"/>
          <w:szCs w:val="32"/>
        </w:rPr>
        <w:t>4</w:t>
      </w:r>
      <w:r w:rsidR="006240DC">
        <w:rPr>
          <w:rFonts w:ascii="SassoonPrimaryType" w:hAnsi="SassoonPrimaryType"/>
          <w:sz w:val="32"/>
          <w:szCs w:val="32"/>
        </w:rPr>
        <w:t xml:space="preserve">p    </w:t>
      </w:r>
      <w:r w:rsidR="004009A0">
        <w:rPr>
          <w:rFonts w:ascii="SassoonPrimaryType" w:hAnsi="SassoonPrimaryType"/>
          <w:sz w:val="32"/>
          <w:szCs w:val="32"/>
        </w:rPr>
        <w:t>pepperoni 5</w:t>
      </w:r>
      <w:r w:rsidR="006240DC">
        <w:rPr>
          <w:rFonts w:ascii="SassoonPrimaryType" w:hAnsi="SassoonPrimaryType"/>
          <w:sz w:val="32"/>
          <w:szCs w:val="32"/>
        </w:rPr>
        <w:t xml:space="preserve">p       </w:t>
      </w:r>
      <w:r w:rsidR="004009A0">
        <w:rPr>
          <w:rFonts w:ascii="SassoonPrimaryType" w:hAnsi="SassoonPrimaryType"/>
          <w:sz w:val="32"/>
          <w:szCs w:val="32"/>
        </w:rPr>
        <w:t>pineapple 3</w:t>
      </w:r>
      <w:r w:rsidR="006240DC">
        <w:rPr>
          <w:rFonts w:ascii="SassoonPrimaryType" w:hAnsi="SassoonPrimaryType"/>
          <w:sz w:val="32"/>
          <w:szCs w:val="32"/>
        </w:rPr>
        <w:t>p</w:t>
      </w:r>
    </w:p>
    <w:p w:rsidR="00A752B8" w:rsidRDefault="00A752B8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</w:p>
    <w:p w:rsidR="00A752B8" w:rsidRDefault="006240DC" w:rsidP="00BE7881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Who’s hungry?</w:t>
      </w: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Let’s order some pizza!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</w:t>
      </w:r>
      <w:r w:rsidR="004009A0">
        <w:rPr>
          <w:rFonts w:ascii="SassoonPrimaryType" w:hAnsi="SassoonPrimaryType"/>
          <w:sz w:val="40"/>
          <w:szCs w:val="40"/>
        </w:rPr>
        <w:t xml:space="preserve"> cheese and tomato pizza is 5</w:t>
      </w:r>
      <w:r>
        <w:rPr>
          <w:rFonts w:ascii="SassoonPrimaryType" w:hAnsi="SassoonPrimaryType"/>
          <w:sz w:val="40"/>
          <w:szCs w:val="40"/>
        </w:rPr>
        <w:t>p but you can add some delicious extra toppings from the menu above.</w:t>
      </w: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How much would these pizzas cost?</w:t>
      </w: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40"/>
          <w:szCs w:val="40"/>
        </w:rPr>
        <w:t>1 pizza with ham and pepperoni = (</w:t>
      </w:r>
      <w:r w:rsidR="00BE7881">
        <w:rPr>
          <w:rFonts w:ascii="SassoonPrimaryType" w:hAnsi="SassoonPrimaryType"/>
          <w:sz w:val="28"/>
          <w:szCs w:val="28"/>
        </w:rPr>
        <w:t>Miss Mc</w:t>
      </w:r>
      <w:r w:rsidRPr="006240DC">
        <w:rPr>
          <w:rFonts w:ascii="SassoonPrimaryType" w:hAnsi="SassoonPrimaryType"/>
          <w:sz w:val="28"/>
          <w:szCs w:val="28"/>
        </w:rPr>
        <w:t>Williams</w:t>
      </w:r>
      <w:r w:rsidR="00BE7881">
        <w:rPr>
          <w:rFonts w:ascii="SassoonPrimaryType" w:hAnsi="SassoonPrimaryType"/>
          <w:sz w:val="28"/>
          <w:szCs w:val="28"/>
        </w:rPr>
        <w:t xml:space="preserve">’ </w:t>
      </w:r>
      <w:r w:rsidRPr="006240DC">
        <w:rPr>
          <w:rFonts w:ascii="SassoonPrimaryType" w:hAnsi="SassoonPrimaryType"/>
          <w:sz w:val="28"/>
          <w:szCs w:val="28"/>
        </w:rPr>
        <w:t>favourite)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1 pizza with mushrooms and pineapple = </w:t>
      </w: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40"/>
          <w:szCs w:val="40"/>
        </w:rPr>
        <w:t>1 pizza with ham and mushrooms = (</w:t>
      </w:r>
      <w:r w:rsidRPr="006240DC">
        <w:rPr>
          <w:rFonts w:ascii="SassoonPrimaryType" w:hAnsi="SassoonPrimaryType"/>
          <w:sz w:val="28"/>
          <w:szCs w:val="28"/>
        </w:rPr>
        <w:t>Mrs Connery’s favourite)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 pizza with ham, mushrooms and pineapple =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 pizza with ham, pepperoni and mushrooms =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1 pizza with all 4 extra toppings =  </w:t>
      </w:r>
    </w:p>
    <w:p w:rsidR="00AD5E13" w:rsidRPr="00AD5E13" w:rsidRDefault="00AD5E13" w:rsidP="00BE7881">
      <w:pPr>
        <w:tabs>
          <w:tab w:val="left" w:pos="2222"/>
        </w:tabs>
        <w:rPr>
          <w:rFonts w:ascii="SassoonPrimaryType" w:hAnsi="SassoonPrimaryType"/>
          <w:sz w:val="44"/>
          <w:szCs w:val="44"/>
        </w:rPr>
      </w:pPr>
    </w:p>
    <w:sectPr w:rsidR="00AD5E13" w:rsidRPr="00AD5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B4"/>
    <w:rsid w:val="004009A0"/>
    <w:rsid w:val="006240DC"/>
    <w:rsid w:val="00734E7C"/>
    <w:rsid w:val="00A231B2"/>
    <w:rsid w:val="00A752B8"/>
    <w:rsid w:val="00A76345"/>
    <w:rsid w:val="00AD5E13"/>
    <w:rsid w:val="00B416B4"/>
    <w:rsid w:val="00BE7881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F1E9"/>
  <w15:chartTrackingRefBased/>
  <w15:docId w15:val="{D5308449-9F84-4FC4-AE49-E68E068B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9B5849F3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6</cp:revision>
  <dcterms:created xsi:type="dcterms:W3CDTF">2020-05-05T12:02:00Z</dcterms:created>
  <dcterms:modified xsi:type="dcterms:W3CDTF">2020-05-06T13:42:00Z</dcterms:modified>
</cp:coreProperties>
</file>