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71308A" w:rsidP="00B416B4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sz w:val="48"/>
          <w:szCs w:val="48"/>
        </w:rPr>
        <w:t xml:space="preserve">P3 </w:t>
      </w:r>
      <w:bookmarkStart w:id="0" w:name="_GoBack"/>
      <w:bookmarkEnd w:id="0"/>
      <w:r w:rsidR="00B416B4">
        <w:rPr>
          <w:rFonts w:ascii="SassoonPrimaryType" w:hAnsi="SassoonPrimaryType"/>
          <w:sz w:val="48"/>
          <w:szCs w:val="48"/>
        </w:rPr>
        <w:t>Pizza Kitchen</w:t>
      </w:r>
    </w:p>
    <w:p w:rsidR="00B416B4" w:rsidRDefault="00B416B4" w:rsidP="00B416B4">
      <w:pPr>
        <w:jc w:val="center"/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362075" cy="81274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zza_de_lado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940" cy="84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0DC" w:rsidRDefault="00B416B4" w:rsidP="006240DC">
      <w:pPr>
        <w:tabs>
          <w:tab w:val="left" w:pos="2222"/>
        </w:tabs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1399540</wp:posOffset>
            </wp:positionH>
            <wp:positionV relativeFrom="paragraph">
              <wp:posOffset>16510</wp:posOffset>
            </wp:positionV>
            <wp:extent cx="1090295" cy="86868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am_(1)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295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2348089"/>
            <wp:positionH relativeFrom="column">
              <wp:align>left</wp:align>
            </wp:positionH>
            <wp:positionV relativeFrom="paragraph">
              <wp:align>top</wp:align>
            </wp:positionV>
            <wp:extent cx="1128889" cy="88011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ced-mushrooms-copy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88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456055" cy="89182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2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840" cy="90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inline distT="0" distB="0" distL="0" distR="0">
            <wp:extent cx="1476021" cy="8128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neapple[1]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728" cy="823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48"/>
          <w:szCs w:val="48"/>
        </w:rPr>
        <w:br w:type="textWrapping" w:clear="all"/>
      </w:r>
      <w:r w:rsidR="006240DC">
        <w:rPr>
          <w:rFonts w:ascii="SassoonPrimaryType" w:hAnsi="SassoonPrimaryType"/>
          <w:sz w:val="32"/>
          <w:szCs w:val="32"/>
        </w:rPr>
        <w:t>mushrooms 8p      ham 12p    pepperoni 14p       pineapple 10p</w:t>
      </w:r>
    </w:p>
    <w:p w:rsidR="00A752B8" w:rsidRDefault="00A752B8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Who’s hungry?</w:t>
      </w:r>
    </w:p>
    <w:p w:rsidR="00A752B8" w:rsidRDefault="00A752B8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Let’s order some pizza!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A cheese and tomato pizza is 10p but you can add some delicious extra toppings from the menu above.</w:t>
      </w: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How much would these pizzas cost?</w:t>
      </w:r>
    </w:p>
    <w:p w:rsidR="006240DC" w:rsidRDefault="006240DC" w:rsidP="006240DC">
      <w:pPr>
        <w:tabs>
          <w:tab w:val="left" w:pos="2222"/>
        </w:tabs>
        <w:jc w:val="center"/>
        <w:rPr>
          <w:rFonts w:ascii="SassoonPrimaryType" w:hAnsi="SassoonPrimaryType"/>
          <w:sz w:val="40"/>
          <w:szCs w:val="40"/>
        </w:rPr>
      </w:pPr>
    </w:p>
    <w:p w:rsidR="006240DC" w:rsidRPr="006240DC" w:rsidRDefault="006240DC" w:rsidP="006240DC">
      <w:pPr>
        <w:tabs>
          <w:tab w:val="left" w:pos="2222"/>
        </w:tabs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40"/>
          <w:szCs w:val="40"/>
        </w:rPr>
        <w:t>1 pizza with ham and pepperoni = (</w:t>
      </w:r>
      <w:r w:rsidRPr="006240DC">
        <w:rPr>
          <w:rFonts w:ascii="SassoonPrimaryType" w:hAnsi="SassoonPrimaryType"/>
          <w:sz w:val="28"/>
          <w:szCs w:val="28"/>
        </w:rPr>
        <w:t>Miss Mc Williams</w:t>
      </w:r>
      <w:r w:rsidR="00560119">
        <w:rPr>
          <w:rFonts w:ascii="SassoonPrimaryType" w:hAnsi="SassoonPrimaryType"/>
          <w:sz w:val="28"/>
          <w:szCs w:val="28"/>
        </w:rPr>
        <w:t>’</w:t>
      </w:r>
      <w:r w:rsidRPr="006240DC">
        <w:rPr>
          <w:rFonts w:ascii="SassoonPrimaryType" w:hAnsi="SassoonPrimaryType"/>
          <w:sz w:val="28"/>
          <w:szCs w:val="28"/>
        </w:rPr>
        <w:t xml:space="preserve"> favourite)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1 pizza with mushrooms and pineapple = </w:t>
      </w:r>
    </w:p>
    <w:p w:rsidR="006240DC" w:rsidRPr="006240DC" w:rsidRDefault="006240DC" w:rsidP="006240DC">
      <w:pPr>
        <w:tabs>
          <w:tab w:val="left" w:pos="2222"/>
        </w:tabs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40"/>
          <w:szCs w:val="40"/>
        </w:rPr>
        <w:t>1 pizza with ham and mushrooms = (</w:t>
      </w:r>
      <w:r w:rsidRPr="006240DC">
        <w:rPr>
          <w:rFonts w:ascii="SassoonPrimaryType" w:hAnsi="SassoonPrimaryType"/>
          <w:sz w:val="28"/>
          <w:szCs w:val="28"/>
        </w:rPr>
        <w:t>Mrs Connery’s favourite)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 pizza with ham, mushrooms and pineapple =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1 pizza with ham, pepperoni and mushrooms =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1 pizza with all 4 extra toppings =  </w:t>
      </w: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</w:p>
    <w:p w:rsid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</w:p>
    <w:p w:rsidR="006240DC" w:rsidRPr="006240DC" w:rsidRDefault="006240DC" w:rsidP="006240DC">
      <w:pPr>
        <w:tabs>
          <w:tab w:val="left" w:pos="2222"/>
        </w:tabs>
        <w:rPr>
          <w:rFonts w:ascii="SassoonPrimaryType" w:hAnsi="SassoonPrimaryType"/>
          <w:sz w:val="40"/>
          <w:szCs w:val="40"/>
        </w:rPr>
      </w:pPr>
    </w:p>
    <w:p w:rsidR="006240DC" w:rsidRPr="006240DC" w:rsidRDefault="006240DC" w:rsidP="006240DC">
      <w:pPr>
        <w:tabs>
          <w:tab w:val="left" w:pos="2222"/>
        </w:tabs>
        <w:rPr>
          <w:rFonts w:ascii="SassoonPrimaryType" w:hAnsi="SassoonPrimaryType"/>
          <w:sz w:val="32"/>
          <w:szCs w:val="32"/>
        </w:rPr>
      </w:pPr>
    </w:p>
    <w:p w:rsidR="00AD5E13" w:rsidRDefault="00AD5E13" w:rsidP="00AD5E13">
      <w:pPr>
        <w:tabs>
          <w:tab w:val="left" w:pos="2222"/>
        </w:tabs>
        <w:jc w:val="center"/>
        <w:rPr>
          <w:rFonts w:ascii="SassoonPrimaryType" w:hAnsi="SassoonPrimaryType"/>
          <w:sz w:val="44"/>
          <w:szCs w:val="44"/>
        </w:rPr>
      </w:pPr>
    </w:p>
    <w:p w:rsidR="00AD5E13" w:rsidRPr="00AD5E13" w:rsidRDefault="00AD5E13" w:rsidP="00AD5E13">
      <w:pPr>
        <w:tabs>
          <w:tab w:val="left" w:pos="2222"/>
        </w:tabs>
        <w:jc w:val="center"/>
        <w:rPr>
          <w:rFonts w:ascii="SassoonPrimaryType" w:hAnsi="SassoonPrimaryType"/>
          <w:sz w:val="44"/>
          <w:szCs w:val="44"/>
        </w:rPr>
      </w:pPr>
    </w:p>
    <w:sectPr w:rsidR="00AD5E13" w:rsidRPr="00AD5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B4"/>
    <w:rsid w:val="00560119"/>
    <w:rsid w:val="0062013E"/>
    <w:rsid w:val="006240DC"/>
    <w:rsid w:val="0071308A"/>
    <w:rsid w:val="00A752B8"/>
    <w:rsid w:val="00A76345"/>
    <w:rsid w:val="00AD5E13"/>
    <w:rsid w:val="00B416B4"/>
    <w:rsid w:val="00C8338C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2463C"/>
  <w15:chartTrackingRefBased/>
  <w15:docId w15:val="{D5308449-9F84-4FC4-AE49-E68E068B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E8F11532</Template>
  <TotalTime>44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5</cp:revision>
  <dcterms:created xsi:type="dcterms:W3CDTF">2020-05-05T11:18:00Z</dcterms:created>
  <dcterms:modified xsi:type="dcterms:W3CDTF">2020-05-06T13:42:00Z</dcterms:modified>
</cp:coreProperties>
</file>