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435F31" w:rsidP="00435F3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bookmarkStart w:id="0" w:name="_GoBack"/>
      <w:bookmarkEnd w:id="0"/>
      <w:r w:rsidRPr="00435F31">
        <w:rPr>
          <w:rFonts w:ascii="Maiandra GD" w:hAnsi="Maiandra GD"/>
          <w:b/>
          <w:color w:val="0070C0"/>
          <w:sz w:val="32"/>
          <w:szCs w:val="32"/>
        </w:rPr>
        <w:t>Describing words</w:t>
      </w:r>
      <w:r w:rsidR="00893FDA">
        <w:rPr>
          <w:rFonts w:ascii="Maiandra GD" w:hAnsi="Maiandra GD"/>
          <w:b/>
          <w:color w:val="0070C0"/>
          <w:sz w:val="32"/>
          <w:szCs w:val="32"/>
        </w:rPr>
        <w:t xml:space="preserve"> (</w:t>
      </w:r>
      <w:r w:rsidR="00964C7A">
        <w:rPr>
          <w:rFonts w:ascii="Maiandra GD" w:hAnsi="Maiandra GD"/>
          <w:b/>
          <w:color w:val="0070C0"/>
          <w:sz w:val="32"/>
          <w:szCs w:val="32"/>
        </w:rPr>
        <w:t>2</w:t>
      </w:r>
      <w:r w:rsidR="00893FDA">
        <w:rPr>
          <w:rFonts w:ascii="Maiandra GD" w:hAnsi="Maiandra GD"/>
          <w:b/>
          <w:color w:val="0070C0"/>
          <w:sz w:val="32"/>
          <w:szCs w:val="32"/>
        </w:rPr>
        <w:t>)</w:t>
      </w:r>
    </w:p>
    <w:p w:rsidR="00435F31" w:rsidRDefault="00964C7A" w:rsidP="00435F31">
      <w:pPr>
        <w:rPr>
          <w:rFonts w:ascii="Maiandra GD" w:hAnsi="Maiandra GD"/>
          <w:b/>
          <w:color w:val="7030A0"/>
          <w:sz w:val="32"/>
          <w:szCs w:val="32"/>
        </w:rPr>
      </w:pPr>
      <w:r w:rsidRPr="00964C7A">
        <w:rPr>
          <w:rFonts w:ascii="Maiandra GD" w:hAnsi="Maiandra GD"/>
          <w:b/>
          <w:color w:val="7030A0"/>
          <w:sz w:val="32"/>
          <w:szCs w:val="32"/>
        </w:rPr>
        <w:t xml:space="preserve">P3 think back to Monday. We were learning about describing words. </w:t>
      </w:r>
      <w:r w:rsidR="00435F31" w:rsidRPr="00964C7A">
        <w:rPr>
          <w:rFonts w:ascii="Maiandra GD" w:hAnsi="Maiandra GD"/>
          <w:b/>
          <w:color w:val="7030A0"/>
          <w:sz w:val="32"/>
          <w:szCs w:val="32"/>
        </w:rPr>
        <w:t xml:space="preserve">Describing words are called </w:t>
      </w:r>
      <w:r w:rsidR="00435F31" w:rsidRPr="00964C7A">
        <w:rPr>
          <w:rFonts w:ascii="Maiandra GD" w:hAnsi="Maiandra GD"/>
          <w:b/>
          <w:color w:val="FF3399"/>
          <w:sz w:val="32"/>
          <w:szCs w:val="32"/>
          <w:u w:val="single"/>
        </w:rPr>
        <w:t>adjectives</w:t>
      </w:r>
      <w:r w:rsidR="00435F31" w:rsidRPr="00964C7A">
        <w:rPr>
          <w:rFonts w:ascii="Maiandra GD" w:hAnsi="Maiandra GD"/>
          <w:b/>
          <w:color w:val="7030A0"/>
          <w:sz w:val="32"/>
          <w:szCs w:val="32"/>
        </w:rPr>
        <w:t>.</w:t>
      </w:r>
    </w:p>
    <w:p w:rsidR="00964C7A" w:rsidRPr="00964C7A" w:rsidRDefault="00964C7A" w:rsidP="00435F31">
      <w:pPr>
        <w:rPr>
          <w:rFonts w:ascii="Maiandra GD" w:hAnsi="Maiandra GD"/>
          <w:b/>
          <w:color w:val="00B050"/>
          <w:sz w:val="32"/>
          <w:szCs w:val="32"/>
        </w:rPr>
      </w:pPr>
      <w:r w:rsidRPr="00964C7A">
        <w:rPr>
          <w:rFonts w:ascii="Maiandra GD" w:hAnsi="Maiandra GD"/>
          <w:b/>
          <w:color w:val="00B050"/>
          <w:sz w:val="32"/>
          <w:szCs w:val="32"/>
        </w:rPr>
        <w:t>Can you describe the pictures of food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104140</wp:posOffset>
                  </wp:positionV>
                  <wp:extent cx="714375" cy="912120"/>
                  <wp:effectExtent l="0" t="0" r="0" b="2540"/>
                  <wp:wrapThrough wrapText="bothSides">
                    <wp:wrapPolygon edited="0">
                      <wp:start x="9792" y="0"/>
                      <wp:lineTo x="2880" y="2708"/>
                      <wp:lineTo x="0" y="4964"/>
                      <wp:lineTo x="0" y="7671"/>
                      <wp:lineTo x="1152" y="15794"/>
                      <wp:lineTo x="7488" y="21209"/>
                      <wp:lineTo x="8640" y="21209"/>
                      <wp:lineTo x="13248" y="21209"/>
                      <wp:lineTo x="14400" y="21209"/>
                      <wp:lineTo x="20736" y="15794"/>
                      <wp:lineTo x="20736" y="4964"/>
                      <wp:lineTo x="12672" y="0"/>
                      <wp:lineTo x="9792" y="0"/>
                    </wp:wrapPolygon>
                  </wp:wrapThrough>
                  <wp:docPr id="1" name="Picture 1" descr="Free Strawberry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Strawberry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1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50800</wp:posOffset>
                  </wp:positionV>
                  <wp:extent cx="1285875" cy="797560"/>
                  <wp:effectExtent l="0" t="0" r="9525" b="2540"/>
                  <wp:wrapThrough wrapText="bothSides">
                    <wp:wrapPolygon edited="0">
                      <wp:start x="7040" y="0"/>
                      <wp:lineTo x="4480" y="1032"/>
                      <wp:lineTo x="0" y="6191"/>
                      <wp:lineTo x="0" y="11866"/>
                      <wp:lineTo x="1280" y="17025"/>
                      <wp:lineTo x="7360" y="21153"/>
                      <wp:lineTo x="14720" y="21153"/>
                      <wp:lineTo x="15680" y="20637"/>
                      <wp:lineTo x="20480" y="17025"/>
                      <wp:lineTo x="21440" y="12382"/>
                      <wp:lineTo x="21440" y="6191"/>
                      <wp:lineTo x="17600" y="1548"/>
                      <wp:lineTo x="14720" y="0"/>
                      <wp:lineTo x="7040" y="0"/>
                    </wp:wrapPolygon>
                  </wp:wrapThrough>
                  <wp:docPr id="2" name="Picture 1" descr="Free Pizza Clipart Png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izza Clipart Png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604520</wp:posOffset>
                  </wp:positionH>
                  <wp:positionV relativeFrom="paragraph">
                    <wp:posOffset>137160</wp:posOffset>
                  </wp:positionV>
                  <wp:extent cx="778693" cy="800100"/>
                  <wp:effectExtent l="0" t="0" r="2540" b="0"/>
                  <wp:wrapThrough wrapText="bothSides">
                    <wp:wrapPolygon edited="0">
                      <wp:start x="5285" y="0"/>
                      <wp:lineTo x="0" y="3600"/>
                      <wp:lineTo x="0" y="10800"/>
                      <wp:lineTo x="3700" y="16457"/>
                      <wp:lineTo x="3700" y="17486"/>
                      <wp:lineTo x="7400" y="21086"/>
                      <wp:lineTo x="8457" y="21086"/>
                      <wp:lineTo x="14271" y="21086"/>
                      <wp:lineTo x="14799" y="21086"/>
                      <wp:lineTo x="15328" y="16457"/>
                      <wp:lineTo x="21142" y="12343"/>
                      <wp:lineTo x="21142" y="2057"/>
                      <wp:lineTo x="13742" y="0"/>
                      <wp:lineTo x="5285" y="0"/>
                    </wp:wrapPolygon>
                  </wp:wrapThrough>
                  <wp:docPr id="3" name="Picture 3" descr="Dark Broccoli clip art | Broccoli, Fruit, Fruit 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rk Broccoli clip art | Broccoli, Fruit, Fruit 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693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51435</wp:posOffset>
                  </wp:positionV>
                  <wp:extent cx="1143000" cy="895350"/>
                  <wp:effectExtent l="0" t="0" r="0" b="0"/>
                  <wp:wrapThrough wrapText="bothSides">
                    <wp:wrapPolygon edited="0">
                      <wp:start x="0" y="0"/>
                      <wp:lineTo x="0" y="21140"/>
                      <wp:lineTo x="21240" y="21140"/>
                      <wp:lineTo x="21240" y="0"/>
                      <wp:lineTo x="0" y="0"/>
                    </wp:wrapPolygon>
                  </wp:wrapThrough>
                  <wp:docPr id="4" name="Picture 4" descr="C:\Users\nmcwilliams922\AppData\Local\Microsoft\Windows\Temporary Internet Files\Content.MSO\E78F7E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mcwilliams922\AppData\Local\Microsoft\Windows\Temporary Internet Files\Content.MSO\E78F7E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99695</wp:posOffset>
                  </wp:positionV>
                  <wp:extent cx="1314450" cy="836941"/>
                  <wp:effectExtent l="0" t="0" r="0" b="1270"/>
                  <wp:wrapNone/>
                  <wp:docPr id="5" name="Picture 5" descr="C:\Users\nmcwilliams922\AppData\Local\Microsoft\Windows\Temporary Internet Files\Content.MSO\C99D13A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mcwilliams922\AppData\Local\Microsoft\Windows\Temporary Internet Files\Content.MSO\C99D13A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826" cy="84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26670</wp:posOffset>
                  </wp:positionV>
                  <wp:extent cx="952500" cy="886460"/>
                  <wp:effectExtent l="0" t="0" r="0" b="8890"/>
                  <wp:wrapThrough wrapText="bothSides">
                    <wp:wrapPolygon edited="0">
                      <wp:start x="0" y="0"/>
                      <wp:lineTo x="0" y="21352"/>
                      <wp:lineTo x="21168" y="21352"/>
                      <wp:lineTo x="21168" y="0"/>
                      <wp:lineTo x="0" y="0"/>
                    </wp:wrapPolygon>
                  </wp:wrapThrough>
                  <wp:docPr id="6" name="Picture 6" descr="Ice Cream Clipart Summer - Ice Cream Clipart, Cliparts &amp; Carto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ce Cream Clipart Summer - Ice Cream Clipart, Cliparts &amp; Carto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964C7A" w:rsidTr="00964C7A">
        <w:tc>
          <w:tcPr>
            <w:tcW w:w="3256" w:type="dxa"/>
          </w:tcPr>
          <w:p w:rsidR="00964C7A" w:rsidRDefault="000541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547370</wp:posOffset>
                  </wp:positionH>
                  <wp:positionV relativeFrom="paragraph">
                    <wp:posOffset>157480</wp:posOffset>
                  </wp:positionV>
                  <wp:extent cx="885418" cy="700405"/>
                  <wp:effectExtent l="0" t="0" r="0" b="4445"/>
                  <wp:wrapThrough wrapText="bothSides">
                    <wp:wrapPolygon edited="0">
                      <wp:start x="0" y="0"/>
                      <wp:lineTo x="0" y="21150"/>
                      <wp:lineTo x="20918" y="21150"/>
                      <wp:lineTo x="20918" y="0"/>
                      <wp:lineTo x="0" y="0"/>
                    </wp:wrapPolygon>
                  </wp:wrapThrough>
                  <wp:docPr id="7" name="Picture 7" descr="Tim Hayward on why we are obsessed with toast | Financial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 Hayward on why we are obsessed with toast | Financial Tim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12" t="6234" r="17210" b="5679"/>
                          <a:stretch/>
                        </pic:blipFill>
                        <pic:spPr bwMode="auto">
                          <a:xfrm>
                            <a:off x="0" y="0"/>
                            <a:ext cx="885418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5760" w:type="dxa"/>
          </w:tcPr>
          <w:p w:rsidR="00964C7A" w:rsidRDefault="00964C7A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</w:tbl>
    <w:p w:rsidR="00964C7A" w:rsidRPr="00964C7A" w:rsidRDefault="00964C7A" w:rsidP="00435F31">
      <w:pPr>
        <w:rPr>
          <w:rFonts w:ascii="Maiandra GD" w:hAnsi="Maiandra GD"/>
          <w:b/>
          <w:color w:val="7030A0"/>
          <w:sz w:val="32"/>
          <w:szCs w:val="32"/>
        </w:rPr>
      </w:pPr>
    </w:p>
    <w:p w:rsidR="00435F31" w:rsidRPr="00435F31" w:rsidRDefault="00435F31" w:rsidP="00435F31">
      <w:pPr>
        <w:rPr>
          <w:rFonts w:ascii="Maiandra GD" w:hAnsi="Maiandra GD"/>
          <w:b/>
          <w:color w:val="7030A0"/>
          <w:sz w:val="32"/>
          <w:szCs w:val="32"/>
        </w:rPr>
      </w:pPr>
    </w:p>
    <w:sectPr w:rsidR="00435F31" w:rsidRPr="00435F31" w:rsidSect="00A862CE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CD4" w:rsidRDefault="00FD5CD4" w:rsidP="00FD5CD4">
      <w:pPr>
        <w:spacing w:after="0" w:line="240" w:lineRule="auto"/>
      </w:pPr>
      <w:r>
        <w:separator/>
      </w:r>
    </w:p>
  </w:endnote>
  <w:end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CD4" w:rsidRDefault="00FD5CD4" w:rsidP="00FD5CD4">
      <w:pPr>
        <w:spacing w:after="0" w:line="240" w:lineRule="auto"/>
      </w:pPr>
      <w:r>
        <w:separator/>
      </w:r>
    </w:p>
  </w:footnote>
  <w:foot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CD4" w:rsidRPr="00FD5CD4" w:rsidRDefault="0005417A" w:rsidP="00435F31">
    <w:pPr>
      <w:pStyle w:val="Header"/>
      <w:jc w:val="center"/>
      <w:rPr>
        <w:rFonts w:ascii="Maiandra GD" w:hAnsi="Maiandra GD"/>
        <w:b/>
        <w:color w:val="0070C0"/>
      </w:rPr>
    </w:pPr>
    <w:r w:rsidRPr="0005417A">
      <w:rPr>
        <w:rFonts w:ascii="Maiandra GD" w:hAnsi="Maiandra GD"/>
        <w:b/>
        <w:color w:val="FF3399"/>
      </w:rPr>
      <w:t>Friday</w:t>
    </w:r>
    <w:r w:rsidR="00FD5CD4" w:rsidRPr="0005417A">
      <w:rPr>
        <w:rFonts w:ascii="Maiandra GD" w:hAnsi="Maiandra GD"/>
        <w:b/>
        <w:color w:val="FF3399"/>
      </w:rPr>
      <w:t xml:space="preserve"> </w:t>
    </w:r>
    <w:r w:rsidRPr="0005417A">
      <w:rPr>
        <w:rFonts w:ascii="Maiandra GD" w:hAnsi="Maiandra GD"/>
        <w:b/>
        <w:color w:val="FF3399"/>
      </w:rPr>
      <w:t>15</w:t>
    </w:r>
    <w:r w:rsidR="00FD5CD4" w:rsidRPr="0005417A">
      <w:rPr>
        <w:rFonts w:ascii="Maiandra GD" w:hAnsi="Maiandra GD"/>
        <w:b/>
        <w:color w:val="FF3399"/>
        <w:vertAlign w:val="superscript"/>
      </w:rPr>
      <w:t>th</w:t>
    </w:r>
    <w:r w:rsidR="00FD5CD4" w:rsidRPr="0005417A">
      <w:rPr>
        <w:rFonts w:ascii="Maiandra GD" w:hAnsi="Maiandra GD"/>
        <w:b/>
        <w:color w:val="FF3399"/>
      </w:rPr>
      <w:t xml:space="preserve"> May                                           </w:t>
    </w:r>
    <w:r w:rsidR="00435F31">
      <w:rPr>
        <w:rFonts w:ascii="Maiandra GD" w:hAnsi="Maiandra GD"/>
        <w:b/>
        <w:color w:val="0070C0"/>
      </w:rPr>
      <w:t>WALT use describing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D4"/>
    <w:rsid w:val="0005417A"/>
    <w:rsid w:val="003106A9"/>
    <w:rsid w:val="00435F31"/>
    <w:rsid w:val="004967C3"/>
    <w:rsid w:val="00643DF7"/>
    <w:rsid w:val="00670730"/>
    <w:rsid w:val="00893FDA"/>
    <w:rsid w:val="00964C7A"/>
    <w:rsid w:val="00A862CE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4C3F"/>
  <w15:chartTrackingRefBased/>
  <w15:docId w15:val="{5FAF4919-86F8-46C3-AA53-AC420061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D4"/>
  </w:style>
  <w:style w:type="paragraph" w:styleId="Footer">
    <w:name w:val="footer"/>
    <w:basedOn w:val="Normal"/>
    <w:link w:val="Foot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D4"/>
  </w:style>
  <w:style w:type="table" w:styleId="TableGrid">
    <w:name w:val="Table Grid"/>
    <w:basedOn w:val="TableNormal"/>
    <w:uiPriority w:val="39"/>
    <w:rsid w:val="00964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2020-05-04T15:48:00Z</dcterms:created>
  <dcterms:modified xsi:type="dcterms:W3CDTF">2020-05-04T15:48:00Z</dcterms:modified>
</cp:coreProperties>
</file>