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1C4" w:rsidRDefault="00CA01C4" w:rsidP="00CA01C4">
      <w:bookmarkStart w:id="0" w:name="_GoBack"/>
      <w:bookmarkEnd w:id="0"/>
    </w:p>
    <w:p w:rsidR="008704B2" w:rsidRDefault="008704B2" w:rsidP="00CA01C4"/>
    <w:p w:rsidR="00CA01C4" w:rsidRPr="005F243B" w:rsidRDefault="00CA01C4" w:rsidP="00CA01C4">
      <w:pPr>
        <w:ind w:left="180" w:right="278"/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Arial" w:hAnsi="Arial" w:cs="Arial"/>
          <w:noProof/>
          <w:color w:val="1020D0"/>
          <w:sz w:val="20"/>
          <w:szCs w:val="20"/>
          <w:lang w:eastAsia="en-GB"/>
        </w:rPr>
        <w:drawing>
          <wp:anchor distT="0" distB="0" distL="114300" distR="114300" simplePos="0" relativeHeight="251656192" behindDoc="0" locked="0" layoutInCell="1" allowOverlap="1" wp14:anchorId="3A159613" wp14:editId="692B293F">
            <wp:simplePos x="0" y="0"/>
            <wp:positionH relativeFrom="column">
              <wp:posOffset>89535</wp:posOffset>
            </wp:positionH>
            <wp:positionV relativeFrom="paragraph">
              <wp:posOffset>5714</wp:posOffset>
            </wp:positionV>
            <wp:extent cx="1509950" cy="828675"/>
            <wp:effectExtent l="0" t="0" r="0" b="0"/>
            <wp:wrapNone/>
            <wp:docPr id="317" name="Picture 317" descr="http://ts2.mm.bing.net/th?id=HN.608005204505920276&amp;w=227&amp;h=124&amp;c=7&amp;rs=1&amp;qlt=90&amp;o=4&amp;url=http%3a%2f%2fwww.dailyclipart.net%2fclipart%2fcategory%2ftoy-clip-art%2f&amp;pid=1.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ts2.mm.bing.net/th?id=HN.608005204505920276&amp;w=227&amp;h=124&amp;c=7&amp;rs=1&amp;qlt=90&amp;o=4&amp;url=http%3a%2f%2fwww.dailyclipart.net%2fclipart%2fcategory%2ftoy-clip-art%2f&amp;pid=1.7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603" cy="831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5168" behindDoc="1" locked="0" layoutInCell="1" allowOverlap="1" wp14:anchorId="37DA47A1" wp14:editId="4BFABAFD">
            <wp:simplePos x="0" y="0"/>
            <wp:positionH relativeFrom="column">
              <wp:posOffset>1786255</wp:posOffset>
            </wp:positionH>
            <wp:positionV relativeFrom="paragraph">
              <wp:posOffset>5080</wp:posOffset>
            </wp:positionV>
            <wp:extent cx="2847975" cy="942975"/>
            <wp:effectExtent l="0" t="0" r="9525" b="95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01C4" w:rsidRPr="005F243B" w:rsidRDefault="00CA01C4" w:rsidP="00CA01C4">
      <w:pPr>
        <w:ind w:left="180" w:right="278"/>
        <w:jc w:val="center"/>
        <w:rPr>
          <w:rFonts w:ascii="Comic Sans MS" w:hAnsi="Comic Sans MS"/>
        </w:rPr>
      </w:pPr>
      <w:r>
        <w:rPr>
          <w:rFonts w:ascii="Comic Sans MS" w:hAnsi="Comic Sans MS"/>
          <w:b/>
          <w:sz w:val="40"/>
          <w:szCs w:val="40"/>
        </w:rPr>
        <w:t>Five Pin Bowling</w:t>
      </w:r>
    </w:p>
    <w:p w:rsidR="00CA01C4" w:rsidRDefault="00CA01C4" w:rsidP="00CA01C4">
      <w:pPr>
        <w:ind w:left="180" w:right="278"/>
        <w:rPr>
          <w:rFonts w:ascii="Comic Sans MS" w:hAnsi="Comic Sans MS"/>
          <w:sz w:val="32"/>
          <w:szCs w:val="32"/>
        </w:rPr>
      </w:pPr>
    </w:p>
    <w:p w:rsidR="00CA01C4" w:rsidRPr="00E23CD2" w:rsidRDefault="00CA01C4" w:rsidP="00CA01C4">
      <w:pPr>
        <w:ind w:left="180"/>
        <w:rPr>
          <w:rFonts w:ascii="Comic Sans MS" w:hAnsi="Comic Sans MS"/>
          <w:sz w:val="18"/>
          <w:szCs w:val="18"/>
        </w:rPr>
      </w:pPr>
    </w:p>
    <w:p w:rsidR="00CA01C4" w:rsidRDefault="00CA01C4" w:rsidP="00CA01C4">
      <w:pPr>
        <w:ind w:left="180"/>
        <w:rPr>
          <w:rFonts w:ascii="Comic Sans MS" w:hAnsi="Comic Sans MS"/>
          <w:sz w:val="30"/>
          <w:szCs w:val="30"/>
        </w:rPr>
      </w:pPr>
    </w:p>
    <w:p w:rsidR="00CA01C4" w:rsidRPr="006511D4" w:rsidRDefault="00CA01C4" w:rsidP="00CA01C4">
      <w:pPr>
        <w:ind w:left="284"/>
        <w:rPr>
          <w:rFonts w:ascii="Comic Sans MS" w:hAnsi="Comic Sans MS"/>
          <w:b/>
          <w:sz w:val="40"/>
          <w:szCs w:val="40"/>
        </w:rPr>
      </w:pPr>
      <w:r w:rsidRPr="006511D4">
        <w:rPr>
          <w:rFonts w:ascii="Comic Sans MS" w:hAnsi="Comic Sans MS"/>
          <w:b/>
          <w:sz w:val="40"/>
          <w:szCs w:val="40"/>
        </w:rPr>
        <w:t>What pins must fall down?</w:t>
      </w:r>
    </w:p>
    <w:p w:rsidR="00CA01C4" w:rsidRPr="006511D4" w:rsidRDefault="00CA01C4" w:rsidP="00CA01C4">
      <w:pPr>
        <w:ind w:left="284"/>
        <w:rPr>
          <w:rFonts w:ascii="Comic Sans MS" w:hAnsi="Comic Sans MS"/>
          <w:sz w:val="40"/>
          <w:szCs w:val="40"/>
        </w:rPr>
      </w:pPr>
    </w:p>
    <w:p w:rsidR="00CA01C4" w:rsidRPr="006511D4" w:rsidRDefault="008704B2" w:rsidP="00CA01C4">
      <w:pPr>
        <w:ind w:left="284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4772406</wp:posOffset>
                </wp:positionH>
                <wp:positionV relativeFrom="paragraph">
                  <wp:posOffset>143510</wp:posOffset>
                </wp:positionV>
                <wp:extent cx="372869" cy="1193122"/>
                <wp:effectExtent l="0" t="0" r="8255" b="762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2869" cy="1193122"/>
                          <a:chOff x="0" y="0"/>
                          <a:chExt cx="428625" cy="1371600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20" cy="1371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24840"/>
                            <a:ext cx="4286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A01C4" w:rsidRPr="006511D4" w:rsidRDefault="00CA01C4" w:rsidP="00CA01C4">
                              <w:pPr>
                                <w:jc w:val="center"/>
                                <w:rPr>
                                  <w:rFonts w:ascii="Comic Sans MS" w:hAnsi="Comic Sans MS"/>
                                  <w:sz w:val="56"/>
                                  <w:szCs w:val="56"/>
                                </w:rPr>
                              </w:pPr>
                              <w:r w:rsidRPr="006511D4">
                                <w:rPr>
                                  <w:rFonts w:ascii="Comic Sans MS" w:hAnsi="Comic Sans MS"/>
                                  <w:sz w:val="56"/>
                                  <w:szCs w:val="5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26" style="position:absolute;left:0;text-align:left;margin-left:375.8pt;margin-top:11.3pt;width:29.35pt;height:93.95pt;z-index:251658240" coordsize="4286,137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okd/lgMAADQIAAAOAAAAZHJzL2Uyb0RvYy54bWycVdtu2zgQfV9g/4Hg&#10;u6OLFV+EKEHqpEGBbhv08gE0RVlEJZJL0pbTxf77zlCS7SQGNkiAyMPb8MyZM8Orm33bkJ2wTmpV&#10;0OQipkQorkupNgX9+ePjZEGJ80yVrNFKFPRJOHpz/ecfV53JRapr3ZTCEnCiXN6ZgtbemzyKHK9F&#10;y9yFNkLBYqVtyzwM7SYqLevAe9tEaRzPok7b0ljNhXMwe9cv0uvgv6oE91+ryglPmoICNh++NnzX&#10;+I2ur1i+sczUkg8w2DtQtEwquPTg6o55RrZWvnLVSm6105W/4LqNdFVJLkIMEE0Sv4jmweqtCbFs&#10;8m5jDjQBtS94erdb/mX3aIksC5pSolgLKQq3khSp6cwmhx0P1nw3j3aY2PQjjHZf2RZ/IQ6yD6Q+&#10;HUgVe084TE7n6WK2pITDUpIsp0kaXLOc15CaV8d4fT8czOBcejkcnM6TWRzSFY3XRojuAMZInsP/&#10;wBFYrzj6fy3BKb+1gg5O2jf5aJn9tTUTSKdhXq5lI/1TkCYkDkGp3aPkj7YfHOmejnTDKl5Kpkg4&#10;HsA9/QmGEX3W/JcjSq9qpjbi1hnQNDCJu6Pn28Pw2XXrRpqPsmkwR2gPgYH+X+jnDDe9Nu8037ZC&#10;+b7YrGggRq1cLY2jxOaiXQvQjv1UJpAoKHQPAjJWKh+qATTw2Xm8HdUQ6uGfdHEbx8v0w2R1Ga8m&#10;WTy/n9wus/lkHt/PszhbJKtk9S+eTrJ86wSEz5o7IwfoMPsK/FnxD22iL6tQnmTHQhNA4gKg8TdA&#10;hClkCLE6b4XnNZoVkPcNCO/PHBYC00dyMQ0OCgRPvKUksnQ2T6EbhZI4o2zIu3X+QeiWoAH8AoRA&#10;KNsB2B7MuGWQQX9/AAZwsHShobox4zB6G23YTs+1ou81MwIgoNujiGejiH9gfj/o/dg2wibsGcTv&#10;YRr1Gpg1L9Rsre5qwUpA1yt68I9H+8swLrLu/tIlKIttvQ6OzrI8S7NFNrR0xIPd57SJzJJlAg2l&#10;p2/0MNL4JqZZrjTWE7hgeaNIV9DlJbjE4clKKz08ao1sC7qI8Q/vZDkGeq/KYHsmm94G4TUKkoiR&#10;90lEy+/Xe9iI5lqXT8CB1SAEEA08tmDU2v6mpIOHq6Du7y3DrtV8UsDjMsmABOLDILsMQrOnK+vT&#10;FaY4uCqop6Q3Vz68jn1Et8B3JYPgjkgGrCCuYIWnCaxnb9/pOOw6PvbX/wE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DBBQABgAIAAAAIQC/kuXq4AAAAAoBAAAPAAAAZHJzL2Rvd25yZXYueG1sTI/BasMw&#10;DIbvg72DUWG31XZKupLGKaVsO5XB2sHYzY3VJDS2Q+wm6dtPO60nIenj16d8M9mWDdiHxjsFci6A&#10;oSu9aVyl4Ov49rwCFqJ2RrfeoYIbBtgUjw+5zowf3ScOh1gxCnEh0wrqGLuM81DWaHWY+w4d7c6+&#10;tzpS21fc9HqkcNvyRIglt7pxdKHWHe5qLC+Hq1XwPupxu5Cvw/5y3t1+junH916iUk+zabsGFnGK&#10;/zD86ZM6FOR08ldnAmsVvKRySaiCJKFKwEqKBbATDaRIgRc5v3+h+AUAAP//AwBQSwMECgAAAAAA&#10;AAAhAFdDQTPeDQAA3g0AABQAAABkcnMvbWVkaWEvaW1hZ2UxLmpwZ//Y/+AAEEpGSUYAAQEBAGAA&#10;YAAA/9sAQwAKBwcJBwYKCQgJCwsKDA8ZEA8ODg8eFhcSGSQgJiUjICMiKC05MCgqNisiIzJEMjY7&#10;PUBAQCYwRktFPko5P0A9/9sAQwELCwsPDQ8dEBAdPSkjKT09PT09PT09PT09PT09PT09PT09PT09&#10;PT09PT09PT09PT09PT09PT09PT09PT09PT09/8AAEQgBLABe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mooooATNVb6/gsYTJMTzwqgZLH0&#10;AqaeVYImlkIEaAljWPp1s9/OdRulIZz+6Q9EXt+NADWOoagvzMtrCekYUM2PcmoG0CPOWkmJ7n5R&#10;/SuhCgDGOBUcsqxrjAz3FAHM3NnFY7GinkDHnopx+lWLTXrm35u0E0Pd0GGUe471HqCNNMWXovGK&#10;rQoxkUY475oA6+GZLiFZYmDo3IINSVzGn3J0u/Vc4tLg4I7I/Y/Q109AC0UUUAFFFFAGNrjPPJa2&#10;Kn/XvmTH90VpqoRAuMACstxv8V5PSK24H1NajnCE+lAEU02MojVUc7Y2JOafnk1BdHER9yBQBQJ+&#10;Y+9RXCuV3R8YqXFBGVNAFEsZY2ik/jGAfQ9jXT6JefbdMhdzmUDa/wBRxXLycOwrZ8LsfLu07CQN&#10;+YoA36KKKACiiigDGk/d+LEz0ltyPyNabcg1m6z+6vrC5/uyGM/iP/rVfEyMCd3agCoRhjVS8bCq&#10;tXJDlyfU5qlef6xfYUAVs0fwmlAqKdtsTe9AFNjya2/C6/ubuTs0uPyFYijLZPQc10vh6IRaLAcY&#10;MmXP1JoA1KKKKACiiigDP1q2a502UR/6xcOv1HNQ2covYYpF4Drn6VqMMisTRyILq7tenkzNgH+6&#10;eRQBemh8sA5zWZdn96a2LkjyjzWPdD96aAIKqXL7mx6VaY4U1nk7n/GgACGZBEn+tlYIv412sUYi&#10;iSNRhUAAFc1o0CtrUe4Z8iIsT6E8CupoAWiiigAooooASsK7Q2/iFJOouYsH/eWt2szV4t0thJ3W&#10;4Ufgc0AK6soAbg+lULsfvTWxcIXj3KOlZVzFI0g2oxyMcCgDPuWxGarINzgepqzfRugUOrKfQioI&#10;vlV3/uqTQBs+HISY7i6xxNIQv+6OK3Kz9CTytGtV77Ax/HmtCgBaKKKACiiigBKy9dvrbTrOO5vJ&#10;VihjlUs7dq1K4z4qOF8FSjrmaMfrUydlc1oQ9pUjB9WdRa6hZ38QktLmKZCM5RwadNcRRAFmAz04&#10;r5wglltn822lkhc/xRuVP6VpjxT4g8sINXuNo6AkH+lcyxUeqPankFVP3JXPY9Rk+2EbV2ovQmuc&#10;vte0vToXgnvoRM/y7UbeR9cdK8zudR1C7GLq9uJV/utIcflVNwFjYqMHFJ4rsjSnkLSvUl9x9K6f&#10;tbT7YocqYlwfwqfNUtFbdoWnt628Z/8AHRV7Ndh861Z2FooooEFFFFACVzPjfTU1bRo7A4DTSrsY&#10;5wpAODXTdawdUuof7esYJJUTywz/ADMBlsYA570ntqVByjJSjueRX3gjxBp5bdYmdB/Hbnfn8OtY&#10;7WF8hIaxuwR6wN/hX0EAPu4yT2NNY5GB3FczwsXse1Tz2vFWkkzwSDSdTujiDT7pj7xEfzrasfAe&#10;q3DIb1YbeLOWVn3Mw7jA6V6cSBkMxODTHaONNzuEUc5YgU44aCepNXO8RUXLFWNnRAq6LZqgwqxK&#10;oGemOK0KxPC11HPppSJ1dYnIDKchgeQa2q6Txne+o6iiigQUUUlADJXEaMzkBFBJJPQV89eI9VOu&#10;+IL29JJikkIiGeijgfoK9t16U3sL6VBgyzqRIT0jX3+teTXvw+1+yBMVrFdR54aB+fyOK5sRzNWi&#10;e1k06EJydV2fQybTX9Z07H2PU7mNR0UvuH5GtSL4geJUTabyN/doRmsa40jU7Y4n067Q+hhJ/lVc&#10;wzD/AJYT5/65muXmqI+gdHBVNWka1x4u1+53btQKZ/uIFrLuLi5um3XVxPO3rJITSpaXchwlpcsf&#10;aFv8K0rTwjr96wEOlT4PQyAIP1pfvJBbBUNdEbXww1kab4k+xysfJvU2Lk8BxyPzGRXs/WvHNN+H&#10;urWd9BPfNbxCNt4UMXJI6cjpzXqml6kl/bc/LNHgSoeoP+Fd1BSULSPl80nRnX5qLvc0aKSlrY80&#10;Ss/VL9rOJY4RvuZjtjT+p9hV8nAz2rBs/wDiYajNe4JDExQ57KO/40ASWVmLVOpklb5nkPVjVxFl&#10;Q5wcVZjiWNQMc0kkojGAMk9BQBELrsy0vm27/eRfyquxyc457mkFFg1Hyz2sH8Iyf9nNQtqgH+ri&#10;P4niq14MyD3quBQF2Pmlkmcs7Z9Paqp8y3nW6tziZByP749DU9Q3WNmfQg0AdPY3cV9apPC2Vcfk&#10;fSpzXMaFdC11JoOkVx8y/wCy46j8a6cGgDO1y5a30uQx/wCskxGo9zxT9OthbWyRjoo2/lVTVm8/&#10;VbG17LmZh9OBWoowiigBJG2ITVMnJNS3TfNt9KgoACKXHFHWmyPsjY0AU7p9zkf3TioBQTljRjFA&#10;C1Dcf6pqkpk3+qagCmzlF81eHiIkH4V2cMolhSReVdQwP1FcXnJI9q6Lw9P5ulLG33oWMZ/Dp+lA&#10;DIx5nim5PaOJFH481rj7prI0g+dqN9KerFP/AEEVqSNtQmgCnIcux9abRnJNLQAVVvm+UL61Z6Cq&#10;Fy2+VvY4oAiooooASmyf6lqcKbJ/qWoAoZ5NavhqfypL1DyNyt+lZWOTUljL5N5cD1VP60Abfh/n&#10;7W/rIo/8dFak3+qasrw7zDcn1lH/AKCK1Zv9U1AFOig0UANY4U1mscsa0JjiFqzT1NAC0UUUAIKb&#10;J/qWpwpsn+pagCjjJqLOLpx6ov8AWpc8mq8v+vP+6P5mgDo/D3yNdL/t5/8AHRW0/KMPWsfShs1O&#10;8j6fMp/8dH+FbJ+6aAM89TRSt940lAEF2cRGqFXr37gHqapUAFFFFACUybiJqkqK64iNAFLGTUJG&#10;bhh6KP61P0p1lF511OPRU/rQBuK3leI7xexjjb+la/8ACKx70bPEcTf89YCPyP8A9etWJ96A0AV5&#10;xiVqiqe5+/n1qGgCre/w1Uq3e/w1UoAKKKKAAVBdHpU9Vbs/OB6UAQHitLw3B5896x42lF/Q1n9s&#10;VseFE/0a5m/vzH9KAJ9ZXZfafOfuiQxk+zCp0ZgPlNN8QpnSmkHWF1k/I1PZkOu7A5ANAEJJ70lW&#10;LmP5sjvVfpQBBecxGqJq/c8xGqB60AFFFFAAeRVGY7pWq6ThTVAn5jQA0ttBPpXTeGovK0ODPV8u&#10;fxNcrdEi2cDq2FH413NpEIbWGMfwIF/SgBLyEXNnNEejoV/Os3RJ/MsYQT8wGw/UcVsYrBtc22q3&#10;ttjgSecg9m/+vQBsSLujIqietXi42fhVHuaAGuN0bCs0/eNah+6azXG2RhQA2ilpCcAmgCC5bC49&#10;aq0+Z97k02gBbWI3Op2UGMq0gkb6LzXbjp6Vy3huHztVlmI/1CBR9T1rqaACsXV0+zaja3g4R/3E&#10;h+vStrFUtYs/tumTRKPnxuU+45FAEGSe9LUNncLdWcUw+8w5Hv0NTDigA61Qu12Sn3q/0qvdLujB&#10;/u0AUc4qG5lwu0d6fLKI+Byx6CqbHccnr3oASkZtilj0AJNOpjwtdSxWq9Z2Cn2XvQB0nhq1MGmC&#10;WQfvJz5h9s9BWvTIk8uNVUYVQABTzQAdaCKBQRmgDl5EbTtZmt0O1Jv30Xpk9RVlbph97mp/EVqZ&#10;LIXUQ/fWx3gjuO4/Ks+NxJGro2VYZFAFs3v+zUb3LOpA4qLOaTpQBSlidWJPIPQ1F9a0eO4zTHt0&#10;f+HFAFEdeelaPhu3NzqM123McI8pD6t3NULqF4YhsGWchUHqTXWaZZJp9hFAn8I5Pqe5oAuUUUUA&#10;FFFFADCoIIYZB4rnLrSLnTmZ7EGa26+T/En+76/SukowGBB6GgDk4buG5GEcbx1Q8MPwqc8f/XrY&#10;vtKsrpS89tG7qOGxg/mK4u6ZoJCsckgAPTeT/WgDbzn0xUL3qGQRW4M8/aOLn8z2qlpdul/Jtui8&#10;q56NI2P512NpY21kNltCkS452jr+NAGZp2kSidLrUXVpU5jiX7sf+JrbGAMAcUGloAWiiigD/9lQ&#10;SwECLQAUAAYACAAAACEAKxDbwAoBAAAUAgAAEwAAAAAAAAAAAAAAAAAAAAAAW0NvbnRlbnRfVHlw&#10;ZXNdLnhtbFBLAQItABQABgAIAAAAIQA4/SH/1gAAAJQBAAALAAAAAAAAAAAAAAAAADsBAABfcmVs&#10;cy8ucmVsc1BLAQItABQABgAIAAAAIQBEokd/lgMAADQIAAAOAAAAAAAAAAAAAAAAADoCAABkcnMv&#10;ZTJvRG9jLnhtbFBLAQItABQABgAIAAAAIQA3ncEYugAAACEBAAAZAAAAAAAAAAAAAAAAAPwFAABk&#10;cnMvX3JlbHMvZTJvRG9jLnhtbC5yZWxzUEsBAi0AFAAGAAgAAAAhAL+S5ergAAAACgEAAA8AAAAA&#10;AAAAAAAAAAAA7QYAAGRycy9kb3ducmV2LnhtbFBLAQItAAoAAAAAAAAAIQBXQ0Ez3g0AAN4NAAAU&#10;AAAAAAAAAAAAAAAAAPoHAABkcnMvbWVkaWEvaW1hZ2UxLmpwZ1BLBQYAAAAABgAGAHwBAAAKFg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4267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Iy0xAAAANoAAAAPAAAAZHJzL2Rvd25yZXYueG1sRI9BawIx&#10;FITvBf9DeEIvRRMrLbIaRaSVHizY1YPHx+a5Wd28rJtU13/fFAo9DjPzDTNbdK4WV2pD5VnDaKhA&#10;EBfeVFxq2O/eBxMQISIbrD2ThjsFWMx7DzPMjL/xF13zWIoE4ZChBhtjk0kZCksOw9A3xMk7+tZh&#10;TLItpWnxluCuls9KvUqHFacFiw2tLBXn/NtpuOD6ZD936zI8HbZ33IzUy+pNaf3Y75ZTEJG6+B/+&#10;a38YDWP4vZJugJz/AAAA//8DAFBLAQItABQABgAIAAAAIQDb4fbL7gAAAIUBAAATAAAAAAAAAAAA&#10;AAAAAAAAAABbQ29udGVudF9UeXBlc10ueG1sUEsBAi0AFAAGAAgAAAAhAFr0LFu/AAAAFQEAAAsA&#10;AAAAAAAAAAAAAAAAHwEAAF9yZWxzLy5yZWxzUEsBAi0AFAAGAAgAAAAhAElwjLTEAAAA2gAAAA8A&#10;AAAAAAAAAAAAAAAABwIAAGRycy9kb3ducmV2LnhtbFBLBQYAAAAAAwADALcAAAD4AgAAAAA=&#10;">
                  <v:imagedata r:id="rId12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top:6248;width:4286;height:6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<v:textbox>
                    <w:txbxContent>
                      <w:p w:rsidR="00CA01C4" w:rsidRPr="006511D4" w:rsidRDefault="00CA01C4" w:rsidP="00CA01C4">
                        <w:pPr>
                          <w:jc w:val="center"/>
                          <w:rPr>
                            <w:rFonts w:ascii="Comic Sans MS" w:hAnsi="Comic Sans MS"/>
                            <w:sz w:val="56"/>
                            <w:szCs w:val="56"/>
                          </w:rPr>
                        </w:pPr>
                        <w:r w:rsidRPr="006511D4">
                          <w:rPr>
                            <w:rFonts w:ascii="Comic Sans MS" w:hAnsi="Comic Sans MS"/>
                            <w:sz w:val="56"/>
                            <w:szCs w:val="56"/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A01C4" w:rsidRPr="006511D4">
        <w:rPr>
          <w:rFonts w:ascii="Comic Sans MS" w:hAnsi="Comic Sans MS"/>
          <w:sz w:val="40"/>
          <w:szCs w:val="40"/>
        </w:rPr>
        <w:t>Find 2 different ways:</w:t>
      </w:r>
    </w:p>
    <w:p w:rsidR="00CA01C4" w:rsidRPr="006511D4" w:rsidRDefault="008704B2" w:rsidP="00CA01C4">
      <w:pPr>
        <w:ind w:left="284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5318760</wp:posOffset>
                </wp:positionH>
                <wp:positionV relativeFrom="paragraph">
                  <wp:posOffset>17780</wp:posOffset>
                </wp:positionV>
                <wp:extent cx="409312" cy="1193122"/>
                <wp:effectExtent l="0" t="0" r="0" b="762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9312" cy="1193122"/>
                          <a:chOff x="-43796" y="0"/>
                          <a:chExt cx="470516" cy="137160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20" cy="1371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43796" y="589621"/>
                            <a:ext cx="428623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A01C4" w:rsidRPr="006511D4" w:rsidRDefault="00CA01C4" w:rsidP="00CA01C4">
                              <w:pPr>
                                <w:jc w:val="center"/>
                                <w:rPr>
                                  <w:rFonts w:ascii="Comic Sans MS" w:hAnsi="Comic Sans MS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56"/>
                                  <w:szCs w:val="5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3" o:spid="_x0000_s1029" style="position:absolute;left:0;text-align:left;margin-left:418.8pt;margin-top:1.4pt;width:32.25pt;height:93.95pt;z-index:251662336;mso-width-relative:margin" coordorigin="-437" coordsize="4705,137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1d3ipQMAAEoIAAAOAAAAZHJzL2Uyb0RvYy54bWycVm1v4zYM/j5g/0HQ&#10;99Qvdd6Muode2isOuG3F7vYDFFmOhbMlTVLidMP++0jJeWnaYcUVaEKJIkU+fEjl5sO+78hOWCe1&#10;qmh2lVIiFNe1VJuK/vHt02RBifNM1azTSlT0WTj64fbnn24GU4pct7qrhSXgRLlyMBVtvTdlkjje&#10;ip65K22EAmWjbc88LO0mqS0bwHvfJXmazpJB29pYzYVzsHsflfQ2+G8awf1vTeOEJ11FITYfPm34&#10;XONncnvDyo1lppV8DIP9QBQ9kwouPbq6Z56RrZWvXPWSW+1046+47hPdNJKLkANkk6UX2TxavTUh&#10;l005bMwRJoD2Aqcfdst/3T1ZIuuK5teUKNZDjcK1BNYAzmA2JZx5tOarebLjxiauMN99Y3v8hkzI&#10;PsD6fIRV7D3hsFmky+ssp4SDKstQziPuvIXioNmkuJ4vZ5ScbHn7cLCep9MMdMH6ep7N0lC15HB3&#10;giEeIzKSl/A/QgXSK6j+n1Jg5bdW0NFJ/y4fPbPft2YCVTXMy7XspH8ODIX6YVBq9yT5k42LM9SL&#10;A+qgxltJXiA4aIKnog3DnL5o/t0RpVctUxtx5wyQGwDF08nL42H54sJ1J80n2XVYKpTH1KARLoj0&#10;BjqRpPeab3uhfOw6KzrIUivXSuMosaXo1wJIZD/XGZQKOt4DkYyVyoe2ACp8cR5vR1KExvg7X9yl&#10;6TL/OFlN09WkSOcPk7tlMZ/M04d5kRaLbJWt/kHrrCi3TkD6rLs3cgwddl8F/2YXjPMi9lfoU7Jj&#10;YRogcCGgw3cIEbYQIYzVeSs8b1FsALzfAfBoc1QEpE/gYhkc9AlavKsz8tk8h7H0X9yGulvnH4Xu&#10;CQqAL4QQAGU7CDYGczgy0iDeHwKDcLCDYbK6Q8Vh9T7YcK6+NZO+tswICAHdntF4eqDxNyzwR70n&#10;ocfHUzg7iN/DNhI2QGsu6GytHlrBaggvUvrMNN6GiZH18IuugVps63VwdAHz2SSZLpazPPiKrAuj&#10;KF/McNAh4LNsmeXT0D6nah3AfBferFQauwrqwMpOkaGiyym4xOWZppce3rhO9hVdpPgXpx9m+6Dq&#10;YOyZ7KIM9OsUlBLTj6VEye/X+zClQz64s9b1M+BhNbACGARPMAittn9RMsBzVlH355bhEOs+K8B0&#10;mRUFvn9hUUwD6+y5Zn2uYYqDq4p6SqK48uHNjIndAfaNDOw7RTKGDEwLUniwQHrxIp6vw6nTT4Db&#10;fwE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DBBQABgAIAAAAIQAHkGKO4AAAAAkBAAAPAAAAZHJzL2Rv&#10;d25yZXYueG1sTI/LasMwEEX3hf6DmEB3jWSH5uFYDiG0XYVCk0LpTrEntok1MpZiO3/f6apZDvdw&#10;59x0M9pG9Nj52pGGaKpAIOWuqKnU8HV8e16C8MFQYRpHqOGGHjbZ40NqksIN9In9IZSCS8gnRkMV&#10;QptI6fMKrfFT1yJxdnadNYHPrpRFZwYut42MlZpLa2riD5VpcVdhfjlcrYb3wQzbWfTa7y/n3e3n&#10;+PLxvY9Q66fJuF2DCDiGfxj+9FkdMnY6uSsVXjQalrPFnFENMS/gfKXiCMSJwZVagMxSeb8g+wUA&#10;AP//AwBQSwMECgAAAAAAAAAhAFdDQTPeDQAA3g0AABQAAABkcnMvbWVkaWEvaW1hZ2UxLmpwZ//Y&#10;/+AAEEpGSUYAAQEBAGAAYAAA/9sAQwAKBwcJBwYKCQgJCwsKDA8ZEA8ODg8eFhcSGSQgJiUjICMi&#10;KC05MCgqNisiIzJEMjY7PUBAQCYwRktFPko5P0A9/9sAQwELCwsPDQ8dEBAdPSkjKT09PT09PT09&#10;PT09PT09PT09PT09PT09PT09PT09PT09PT09PT09PT09PT09PT09PT09/8AAEQgBLABe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mooooAT&#10;NVb6/gsYTJMTzwqgZLH0AqaeVYImlkIEaAljWPp1s9/OdRulIZz+6Q9EXt+NADWOoagvzMtrCekY&#10;UM2PcmoG0CPOWkmJ7n5R/SuhCgDGOBUcsqxrjAz3FAHM3NnFY7GinkDHnopx+lWLTXrm35u0E0Pd&#10;0GGUe471HqCNNMWXovGKrQoxkUY475oA6+GZLiFZYmDo3IINSVzGn3J0u/Vc4tLg4I7I/Y/Q109A&#10;C0UUUAFFFFAGNrjPPJa2Kn/XvmTH90VpqoRAuMACstxv8V5PSK24H1NajnCE+lAEU02MojVUc7Y2&#10;JOafnk1BdHER9yBQBQJ+Y+9RXCuV3R8YqXFBGVNAFEsZY2ik/jGAfQ9jXT6JefbdMhdzmUDa/wBR&#10;xXLycOwrZ8LsfLu07CQN+YoA36KKKACiiigDGk/d+LEz0ltyPyNabcg1m6z+6vrC5/uyGM/iP/rV&#10;fEyMCd3agCoRhjVS8bCqtXJDlyfU5qlef6xfYUAVs0fwmlAqKdtsTe9AFNjya2/C6/ubuTs0uPyF&#10;YijLZPQc10vh6IRaLAcYMmXP1JoA1KKKKACiiigDP1q2a502UR/6xcOv1HNQ2covYYpF4Drn6VqM&#10;MisTRyILq7tenkzNgH+6eRQBemh8sA5zWZdn96a2LkjyjzWPdD96aAIKqXL7mx6VaY4U1nk7n/Gg&#10;ACGZBEn+tlYIv412sUYiiSNRhUAAFc1o0CtrUe4Z8iIsT6E8CupoAWiiigAooooASsK7Q2/iFJOo&#10;uYsH/eWt2szV4t0thJ3W4Ufgc0AK6soAbg+lULsfvTWxcIXj3KOlZVzFI0g2oxyMcCgDPuWxGarI&#10;NzgepqzfRugUOrKfQioIvlV3/uqTQBs+HISY7i6xxNIQv+6OK3Kz9CTytGtV77Ax/HmtCgBaKKKA&#10;CiiigBKy9dvrbTrOO5vJVihjlUs7dq1K4z4qOF8FSjrmaMfrUydlc1oQ9pUjB9WdRa6hZ38QktLm&#10;KZCM5RwadNcRRAFmAz04r5wglltn822lkhc/xRuVP6VpjxT4g8sINXuNo6AkH+lcyxUeqPankFVP&#10;3JXPY9Rk+2EbV2ovQmucvte0vToXgnvoRM/y7UbeR9cdK8zudR1C7GLq9uJV/utIcflVNwFjYqMH&#10;FJ4rsjSnkLSvUl9x9K6ftbT7YocqYlwfwqfNUtFbdoWnt628Z/8AHRV7Ndh861Z2FooooEFFFFAC&#10;VzPjfTU1bRo7A4DTSrsY5wpAODXTdawdUuof7esYJJUTywz/ADMBlsYA570ntqVByjJSjueRX3gj&#10;xBp5bdYmdB/Hbnfn8OtY7WF8hIaxuwR6wN/hX0EAPu4yT2NNY5GB3FczwsXse1Tz2vFWkkzwSDSd&#10;TujiDT7pj7xEfzrasfAeq3DIb1YbeLOWVn3Mw7jA6V6cSBkMxODTHaONNzuEUc5YgU44aCepNXO8&#10;RUXLFWNnRAq6LZqgwqxKoGemOK0KxPC11HPppSJ1dYnIDKchgeQa2q6Txne+o6iiigQUUUlADJXE&#10;aMzkBFBJJPQV89eI9VOu+IL29JJikkIiGeijgfoK9t16U3sL6VBgyzqRIT0jX3+teTXvw+1+yBMV&#10;rFdR54aB+fyOK5sRzNWie1k06EJydV2fQybTX9Z07H2PU7mNR0UvuH5GtSL4geJUTabyN/doRmsa&#10;40jU7Y4n067Q+hhJ/lVcwzD/AJYT5/65muXmqI+gdHBVNWka1x4u1+53btQKZ/uIFrLuLi5um3XV&#10;xPO3rJITSpaXchwlpcsfaFv8K0rTwjr96wEOlT4PQyAIP1pfvJBbBUNdEbXww1kab4k+xysfJvU2&#10;Lk8BxyPzGRXs/WvHNN+HurWd9BPfNbxCNt4UMXJI6cjpzXqml6kl/bc/LNHgSoeoP+Fd1BSULSPl&#10;80nRnX5qLvc0aKSlrY80Ss/VL9rOJY4RvuZjtjT+p9hV8nAz2rBs/wDiYajNe4JDExQ57KO/40AS&#10;WVmLVOpklb5nkPVjVxFlQ5wcVZjiWNQMc0kkojGAMk9BQBELrsy0vm27/eRfyquxyc457mkFFg1H&#10;yz2sH8Iyf9nNQtqgH+riP4niq14MyD3quBQF2Pmlkmcs7Z9Paqp8y3nW6tziZByP749DU9Q3WNmf&#10;Qg0AdPY3cV9apPC2VcfkfSpzXMaFdC11JoOkVx8y/wCy46j8a6cGgDO1y5a30uQx/wCskxGo9zxT&#10;9OthbWyRjoo2/lVTVm8/VbG17LmZh9OBWoowiigBJG2ITVMnJNS3TfNt9KgoACKXHFHWmyPsjY0A&#10;U7p9zkf3TioBQTljRjFAC1Dcf6pqkpk3+qagCmzlF81eHiIkH4V2cMolhSReVdQwP1FcXnJI9q6L&#10;w9P5ulLG33oWMZ/Dp+lADIx5nim5PaOJFH481rj7prI0g+dqN9KerFP/AEEVqSNtQmgCnIcux9ab&#10;RnJNLQAVVvm+UL61Z6CqFy2+VvY4oAiooooASmyf6lqcKbJ/qWoAoZ5NavhqfypL1DyNyt+lZWOT&#10;UljL5N5cD1VP60Abfh/n7W/rIo/8dFak3+qasrw7zDcn1lH/AKCK1Zv9U1AFOig0UANY4U1mscsa&#10;0JjiFqzT1NAC0UUUAIKbJ/qWpwpsn+pagCjjJqLOLpx6ov8AWpc8mq8v+vP+6P5mgDo/D3yNdL/t&#10;5/8AHRW0/KMPWsfShs1O8j6fMp/8dH+FbJ+6aAM89TRSt940lAEF2cRGqFXr37gHqapUAFFFFACU&#10;ybiJqkqK64iNAFLGTUJGbhh6KP61P0p1lF511OPRU/rQBuK3leI7xexjjb+la/8ACKx70bPEcTf8&#10;9YCPyP8A9etWJ96A0AV5xiVqiqe5+/n1qGgCre/w1Uq3e/w1UoAKKKKAAVBdHpU9Vbs/OB6UAQHi&#10;tLw3B5896x42lF/Q1n9sVseFE/0a5m/vzH9KAJ9ZXZfafOfuiQxk+zCp0ZgPlNN8QpnSmkHWF1k/&#10;I1PZkOu7A5ANAEJJ70lWLmP5sjvVfpQBBecxGqJq/c8xGqB60AFFFFAAeRVGY7pWq6ThTVAn5jQA&#10;0ttBPpXTeGovK0ODPV8ufxNcrdEi2cDq2FH413NpEIbWGMfwIF/SgBLyEXNnNEejoV/Os3RJ/MsY&#10;QT8wGw/UcVsYrBtc22q3ttjgSecg9m/+vQBsSLujIqietXi42fhVHuaAGuN0bCs0/eNah+6azXG2&#10;RhQA2ilpCcAmgCC5bC49aq0+Z97k02gBbWI3Op2UGMq0gkb6LzXbjp6Vy3huHztVlmI/1CBR9T1r&#10;qaACsXV0+zaja3g4R/3Eh+vStrFUtYs/tumTRKPnxuU+45FAEGSe9LUNncLdWcUw+8w5Hv0NTDig&#10;A61Qu12Sn3q/0qvdLujB/u0AUc4qG5lwu0d6fLKI+Byx6CqbHccnr3oASkZtilj0AJNOpjwtdSxW&#10;q9Z2Cn2XvQB0nhq1MGmCWQfvJz5h9s9BWvTIk8uNVUYVQABTzQAdaCKBQRmgDl5EbTtZmt0O1Jv3&#10;0Xpk9RVlbph97mp/EVqZLIXUQ/fWx3gjuO4/Ks+NxJGro2VYZFAFs3v+zUb3LOpA4qLOaTpQBSli&#10;dWJPIPQ1F9a0eO4zTHt0f+HFAFEdeelaPhu3NzqM123McI8pD6t3NULqF4YhsGWchUHqTXWaZZJp&#10;9hFAn8I5Pqe5oAuUUUUAFFFFADCoIIYZB4rnLrSLnTmZ7EGa26+T/En+76/SukowGBB6GgDk4buG&#10;5GEcbx1Q8MPwqc8f/XrYvtKsrpS89tG7qOGxg/mK4u6ZoJCsckgAPTeT/WgDbzn0xUL3qGQRW4M8&#10;/aOLn8z2qlpdul/Jtui8q56NI2P512NpY21kNltCkS452jr+NAGZp2kSidLrUXVpU5jiX7sf+Jrb&#10;GAMAcUGloAWiiigD/9lQSwECLQAUAAYACAAAACEAKxDbwAoBAAAUAgAAEwAAAAAAAAAAAAAAAAAA&#10;AAAAW0NvbnRlbnRfVHlwZXNdLnhtbFBLAQItABQABgAIAAAAIQA4/SH/1gAAAJQBAAALAAAAAAAA&#10;AAAAAAAAADsBAABfcmVscy8ucmVsc1BLAQItABQABgAIAAAAIQCf1d3ipQMAAEoIAAAOAAAAAAAA&#10;AAAAAAAAADoCAABkcnMvZTJvRG9jLnhtbFBLAQItABQABgAIAAAAIQA3ncEYugAAACEBAAAZAAAA&#10;AAAAAAAAAAAAAAsGAABkcnMvX3JlbHMvZTJvRG9jLnhtbC5yZWxzUEsBAi0AFAAGAAgAAAAhAAeQ&#10;Yo7gAAAACQEAAA8AAAAAAAAAAAAAAAAA/AYAAGRycy9kb3ducmV2LnhtbFBLAQItAAoAAAAAAAAA&#10;IQBXQ0Ez3g0AAN4NAAAUAAAAAAAAAAAAAAAAAAkIAABkcnMvbWVkaWEvaW1hZ2UxLmpwZ1BLBQYA&#10;AAAABgAGAHwBAAAZFgAAAAA=&#10;">
                <v:shape id="Picture 24" o:spid="_x0000_s1030" type="#_x0000_t75" style="position:absolute;width:4267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x9TxQAAANsAAAAPAAAAZHJzL2Rvd25yZXYueG1sRI9BawIx&#10;FITvQv9DeEIvpSaKimyNUqSVHhTatYceH5vnZnXzst2kuv57IxQ8DjPzDTNfdq4WJ2pD5VnDcKBA&#10;EBfeVFxq+N69P89AhIhssPZMGi4UYLl46M0xM/7MX3TKYykShEOGGmyMTSZlKCw5DAPfECdv71uH&#10;Mcm2lKbFc4K7Wo6UmkqHFacFiw2tLBXH/M9p+MX1wW536zI8/XxecDNUk9Wb0vqx372+gIjUxXv4&#10;v/1hNIzGcPuSfoBcXAEAAP//AwBQSwECLQAUAAYACAAAACEA2+H2y+4AAACFAQAAEwAAAAAAAAAA&#10;AAAAAAAAAAAAW0NvbnRlbnRfVHlwZXNdLnhtbFBLAQItABQABgAIAAAAIQBa9CxbvwAAABUBAAAL&#10;AAAAAAAAAAAAAAAAAB8BAABfcmVscy8ucmVsc1BLAQItABQABgAIAAAAIQANDx9TxQAAANsAAAAP&#10;AAAAAAAAAAAAAAAAAAcCAABkcnMvZG93bnJldi54bWxQSwUGAAAAAAMAAwC3AAAA+QIAAAAA&#10;">
                  <v:imagedata r:id="rId12" o:title=""/>
                  <v:path arrowok="t"/>
                </v:shape>
                <v:shape id="_x0000_s1031" type="#_x0000_t202" style="position:absolute;left:-437;top:5896;width:4285;height:6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:rsidR="00CA01C4" w:rsidRPr="006511D4" w:rsidRDefault="00CA01C4" w:rsidP="00CA01C4">
                        <w:pPr>
                          <w:jc w:val="center"/>
                          <w:rPr>
                            <w:rFonts w:ascii="Comic Sans MS" w:hAnsi="Comic Sans MS"/>
                            <w:sz w:val="56"/>
                            <w:szCs w:val="56"/>
                          </w:rPr>
                        </w:pPr>
                        <w:r>
                          <w:rPr>
                            <w:rFonts w:ascii="Comic Sans MS" w:hAnsi="Comic Sans MS"/>
                            <w:sz w:val="56"/>
                            <w:szCs w:val="56"/>
                          </w:rPr>
                          <w:t>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A01C4" w:rsidRPr="006511D4" w:rsidRDefault="008704B2" w:rsidP="00CA01C4">
      <w:pPr>
        <w:pStyle w:val="ListParagraph"/>
        <w:numPr>
          <w:ilvl w:val="0"/>
          <w:numId w:val="9"/>
        </w:numPr>
        <w:ind w:left="284" w:firstLine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4166235</wp:posOffset>
                </wp:positionH>
                <wp:positionV relativeFrom="paragraph">
                  <wp:posOffset>187960</wp:posOffset>
                </wp:positionV>
                <wp:extent cx="390262" cy="1193122"/>
                <wp:effectExtent l="0" t="0" r="0" b="762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0262" cy="1193122"/>
                          <a:chOff x="-21898" y="0"/>
                          <a:chExt cx="448618" cy="137160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20" cy="1371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21898" y="574381"/>
                            <a:ext cx="428624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A01C4" w:rsidRPr="006511D4" w:rsidRDefault="00CA01C4" w:rsidP="00CA01C4">
                              <w:pPr>
                                <w:jc w:val="center"/>
                                <w:rPr>
                                  <w:rFonts w:ascii="Comic Sans MS" w:hAnsi="Comic Sans MS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56"/>
                                  <w:szCs w:val="5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3" o:spid="_x0000_s1032" style="position:absolute;left:0;text-align:left;margin-left:328.05pt;margin-top:14.8pt;width:30.75pt;height:93.95pt;z-index:251659264;mso-width-relative:margin" coordorigin="-218" coordsize="4486,137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/ZKBqQMAAEoIAAAOAAAAZHJzL2Uyb0RvYy54bWycVttu4zYQfS/QfyD4&#10;7uhi+SZEWWSdbLDAtg262w+gKcoiViJZkracFv33zpCy4zgpGmyA2LzN8MyZM0Nffzj0HdkL66RW&#10;Fc2uUkqE4rqWalvRP759miwpcZ6pmnVaiYo+CUc/3Pz80/VgSpHrVne1sAScKFcOpqKt96ZMEsdb&#10;0TN3pY1QsNlo2zMPU7tNassG8N53SZ6m82TQtjZWc+EcrN7FTXoT/DeN4P63pnHCk66igM2HTxs+&#10;N/iZ3FyzcmuZaSUfYbAfQNEzqeDSk6s75hnZWfnKVS+51U43/orrPtFNI7kIMUA0WXoRzYPVOxNi&#10;2ZbD1pxoAmovePpht/zX/aMlsobcTSlRrIcchWsJzIGcwWxLOPNgzVfzaMeFbZxhvIfG9vgNkZBD&#10;oPXpRKs4eMJhcbpK83lOCYetLFtNszyPvPMWkoNmkzxbrkApz7a8vR+ti2I5z2AvWE8X2TwNWUuO&#10;dycI8YTISF7C/0gVjF5R9f+SAiu/s4KOTvp3+eiZ/b4zE8iqYV5uZCf9U1Ao5A9Bqf2j5I82Ts5Y&#10;L46swzbeSrICyUETPBVtGMb0RfPvjii9bpnailtnQNxAKJ5OXh4P0xcXbjppPsmuw1TheAwNCuFC&#10;SG+wE0V6p/muF8rHqrOigyi1cq00jhJbin4jQET2c51BqqDiPQjJWKl8KAuQwhfn8XYURSiMv/Pl&#10;bZqu8o+T9SxdT4p0cT+5XRWLySK9XxRpsczW2foftM6KcucEhM+6OyNH6LD6CvybVTD2i1hfoU7J&#10;noVugMQFQMfvABGWkCHE6rwVnrc4bIC834HwaHPaCEw/k4tpcFAnaPGeyijy+SKHtvRf2oa8W+cf&#10;hO4JDoBfgBAIZXsAG8Ecj4wyiPcHYAAHKxg6qztmHGbvow376ls96WvLjAAI6PZMxrOjjL9hgj/q&#10;Awk1Pp7C3kH8AZZRsIFacyFna/XQClYDvCjpM9N4GwZGNsMvugZpsZ3XwdEFzWedZLYopsvgK6oO&#10;W1GRL+c5lBwSPs9WWT4L5fOcrSOZ7+KblUpjVUEeWNkpMlR0NQOXOD3b6aWHN66TfUWXKf7F7ofR&#10;3qs6GHsmuzgG+XUKUonhx1TiyB82h9ClT6xudP0EfFgNqgAFwRMMg1bbvygZ4DmrqPtzx7CJdZ8V&#10;cLrKigLfvzApZkF19nxnc77DFAdXFfWUxOHahzczBnYL3DcyqA+xRSQjZFBaGIUHC0YvXsTzeTj1&#10;/BPg5l8A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wQUAAYACAAAACEAtO8YHuAAAAAKAQAADwAAAGRy&#10;cy9kb3ducmV2LnhtbEyPTUvDQBCG74L/YRnBm91sJYnGbEop6qkItoJ4mybTJDS7G7LbJP33jid7&#10;m4+Hd57JV7PpxEiDb53VoBYRCLKlq1pba/javz08gfABbYWds6ThQh5Wxe1NjlnlJvtJ4y7UgkOs&#10;z1BDE0KfSenLhgz6hevJ8u7oBoOB26GW1YATh5tOLqMokQZbyxca7GnTUHnanY2G9wmn9aN6Hben&#10;4+bys48/vreKtL6/m9cvIALN4R+GP31Wh4KdDu5sKy86DUmcKEY1LJ8TEAykKuXiwAOVxiCLXF6/&#10;UPwCAAD//wMAUEsDBAoAAAAAAAAAIQBXQ0Ez3g0AAN4NAAAUAAAAZHJzL21lZGlhL2ltYWdlMS5q&#10;cGf/2P/gABBKRklGAAEBAQBgAGAAAP/bAEMACgcHCQcGCgkICQsLCgwPGRAPDg4PHhYXEhkkICYl&#10;IyAjIigtOTAoKjYrIiMyRDI2Oz1AQEAmMEZLRT5KOT9APf/bAEMBCwsLDw0PHRAQHT0pIyk9PT09&#10;PT09PT09PT09PT09PT09PT09PT09PT09PT09PT09PT09PT09PT09PT09PT09Pf/AABEIASwA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Zq&#10;KKKAEzVW+v4LGEyTE88KoGSx9AKmnlWCJpZCBGgJY1j6dbPfznUbpSGc/ukPRF7fjQA1jqGoL8zL&#10;awnpGFDNj3JqBtAjzlpJie5+Uf0roQoAxjgVHLKsa4wM9xQBzNzZxWOxop5Ax56KcfpVi0165t+b&#10;tBND3dBhlHuO9R6gjTTFl6Lxiq0KMZFGOO+aAOvhmS4hWWJg6NyCDUlcxp9ydLv1XOLS4OCOyP2P&#10;0NdPQAtFFFABRRRQBja4zzyWtip/175kx/dFaaqEQLjAArLcb/FeT0ituB9TWo5whPpQBFNNjKI1&#10;VHO2NiTmn55NQXRxEfcgUAUCfmPvUVwrld0fGKlxQRlTQBRLGWNopP4xgH0PY10+iXn23TIXc5lA&#10;2v8AUcVy8nDsK2fC7Hy7tOwkDfmKAN+iiigAooooAxpP3fixM9Jbcj8jWm3INZus/ur6wuf7shjP&#10;4j/61XxMjAnd2oAqEYY1UvGwqrVyQ5cn1OapXn+sX2FAFbNH8JpQKinbbE3vQBTY8mtvwuv7m7k7&#10;NLj8hWIoy2T0HNdL4eiEWiwHGDJlz9SaANSiiigAooooAz9atmudNlEf+sXDr9RzUNnKL2GKReA6&#10;5+lajDIrE0ciC6u7Xp5MzYB/unkUAXpofLAOc1mXZ/emti5I8o81j3Q/emgCCqly+5selWmOFNZ5&#10;O5/xoAAhmQRJ/rZWCL+NdrFGIokjUYVAABXNaNAra1HuGfIiLE+hPArqaAFooooAKKKKAErCu0Nv&#10;4hSTqLmLB/3lrdrM1eLdLYSd1uFH4HNACurKAG4PpVC7H701sXCF49yjpWVcxSNINqMcjHAoAz7l&#10;sRmqyDc4Hqas30boFDqyn0IqCL5Vd/7qk0AbPhyEmO4uscTSEL/ujitys/Qk8rRrVe+wMfx5rQoA&#10;WiiigAooooASsvXb6206zjubyVYoY5VLO3atSuM+KjhfBUo65mjH61MnZXNaEPaVIwfVnUWuoWd/&#10;EJLS5imQjOUcGnTXEUQBZgM9OK+cIJZbZ/NtpZIXP8UblT+laY8U+IPLCDV7jaOgJB/pXMsVHqj2&#10;p5BVT9yVz2PUZPthG1dqL0JrnL7XtL06F4J76ETP8u1G3kfXHSvM7nUdQuxi6vbiVf7rSHH5VTcB&#10;Y2KjBxSeK7I0p5C0r1JfcfSun7W0+2KHKmJcH8KnzVLRW3aFp7etvGf/AB0VezXYfOtWdhaKKKBB&#10;RRRQAlcz4301NW0aOwOA00q7GOcKQDg103WsHVLqH+3rGCSVE8sM/wAzAZbGAOe9J7alQcoyUo7n&#10;kV94I8QaeW3WJnQfx2535/DrWO1hfISGsbsEesDf4V9BAD7uMk9jTWORgdxXM8LF7HtU89rxVpJM&#10;8Eg0nU7o4g0+6Y+8RH862rHwHqtwyG9WG3izllZ9zMO4wOlenEgZDMTg0x2jjTc7hFHOWIFOOGgn&#10;qTVzvEVFyxVjZ0QKui2aoMKsSqBnpjitCsTwtdRz6aUidXWJyAynIYHkGtquk8Z3vqOooooEFFFJ&#10;QAyVxGjM5ARQSST0FfPXiPVTrviC9vSSYpJCIhnoo4H6CvbdelN7C+lQYMs6kSE9I19/rXk178Pt&#10;fsgTFaxXUeeGgfn8jiubEczVontZNOhCcnVdn0Mm01/WdOx9j1O5jUdFL7h+RrUi+IHiVE2m8jf3&#10;aEZrGuNI1O2OJ9Ou0PoYSf5VXMMw/wCWE+f+uZrl5qiPoHRwVTVpGtceLtfud27UCmf7iBay7i4u&#10;bpt11cTzt6ySE0qWl3IcJaXLH2hb/CtK08I6/esBDpU+D0MgCD9aX7yQWwVDXRG18MNZGm+JPscr&#10;Hyb1Ni5PAccj8xkV7P1rxzTfh7q1nfQT3zW8QjbeFDFySOnI6c16ppepJf23PyzR4EqHqD/hXdQU&#10;lC0j5fNJ0Z1+ai73NGikpa2PNErP1S/aziWOEb7mY7Y0/qfYVfJwM9qwbP8A4mGozXuCQxMUOeyj&#10;v+NAEllZi1TqZJW+Z5D1Y1cRZUOcHFWY4ljUDHNJJKIxgDJPQUARC67MtL5tu/3kX8qrscnOOe5p&#10;BRYNR8s9rB/CMn/ZzULaoB/q4j+J4qteDMg96rgUBdj5pZJnLO2fT2qqfMt51urc4mQcj++PQ1PU&#10;N1jZn0INAHT2N3FfWqTwtlXH5H0qc1zGhXQtdSaDpFcfMv8AsuOo/GunBoAztcuWt9LkMf8ArJMR&#10;qPc8U/TrYW1skY6KNv5VU1ZvP1Wxtey5mYfTgVqKMIooASRtiE1TJyTUt03zbfSoKAAilxxR1psj&#10;7I2NAFO6fc5H904qAUE5Y0YxQAtQ3H+qapKZN/qmoAps5RfNXh4iJB+FdnDKJYUkXlXUMD9RXF5y&#10;SPaui8PT+bpSxt96FjGfw6fpQAyMeZ4puT2jiRR+PNa4+6ayNIPnajfSnqxT/wBBFakjbUJoApyH&#10;LsfWm0ZyTS0AFVb5vlC+tWegqhctvlb2OKAIqKKKAEpsn+panCmyf6lqAKGeTWr4an8qS9Q8jcrf&#10;pWVjk1JYy+TeXA9VT+tAG34f5+1v6yKP/HRWpN/qmrK8O8w3J9ZR/wCgitWb/VNQBTooNFADWOFN&#10;ZrHLGtCY4has09TQAtFFFACCmyf6lqcKbJ/qWoAo4yaizi6ceqL/AFqXPJqvL/rz/uj+ZoA6Pw98&#10;jXS/7ef/AB0VtPyjD1rH0obNTvI+nzKf/HR/hWyfumgDPPU0UrfeNJQBBdnERqhV69+4B6mqVABR&#10;RRQAlMm4iapKiuuIjQBSxk1CRm4Yeij+tT9KdZReddTj0VP60Abit5XiO8XsY42/pWv/AAise9Gz&#10;xHE3/PWAj8j/APXrVifegNAFecYlaoqnufv59ahoAq3v8NVKt3v8NVKACiiigAFQXR6VPVW7Pzge&#10;lAEB4rS8NwefPeseNpRf0NZ/bFbHhRP9GuZv78x/SgCfWV2X2nzn7okMZPswqdGYD5TTfEKZ0ppB&#10;1hdZPyNT2ZDruwOQDQBCSe9JVi5j+bI71X6UAQXnMRqiav3PMRqgetABRRRQAHkVRmO6Vquk4U1Q&#10;J+Y0ANLbQT6V03hqLytDgz1fLn8TXK3RItnA6thR+NdzaRCG1hjH8CBf0oAS8hFzZzRHo6FfzrN0&#10;SfzLGEE/MBsP1HFbGKwbXNtqt7bY4EnnIPZv/r0AbEi7oyKonrV4uNn4VR7mgBrjdGwrNP3jWofu&#10;ms1xtkYUANopaQnAJoAguWwuPWqtPmfe5NNoAW1iNzqdlBjKtIJG+i81246elct4bh87VZZiP9Qg&#10;UfU9a6mgArF1dPs2o2t4OEf9xIfr0raxVLWLP7bpk0Sj58blPuORQBBknvS1DZ3C3VnFMPvMOR79&#10;DUw4oAOtULtdkp96v9Kr3S7owf7tAFHOKhuZcLtHenyyiPgcsegqmx3HJ696AEpGbYpY9ACTTqY8&#10;LXUsVqvWdgp9l70AdJ4atTBpglkH7yc+YfbPQVr0yJPLjVVGFUAAU80AHWgigUEZoA5eRG07WZrd&#10;DtSb99F6ZPUVZW6Yfe5qfxFamSyF1EP31sd4I7juPyrPjcSRq6NlWGRQBbN7/s1G9yzqQOKizmk6&#10;UAUpYnViTyD0NRfWtHjuM0x7dH/hxQBRHXnpWj4btzc6jNdtzHCPKQ+rdzVC6heGIbBlnIVB6k11&#10;mmWSafYRQJ/COT6nuaALlFFFABRRRQAwqCCGGQeK5y60i505mexBmtuvk/xJ/u+v0rpKMBgQehoA&#10;5OG7huRhHG8dUPDD8KnPH/162L7SrK6UvPbRu6jhsYP5iuLumaCQrHJIAD03k/1oA2859MVC96hk&#10;EVuDPP2ji5/M9qpaXbpfybbovKuejSNj+ddjaWNtZDZbQpEuOdo6/jQBmadpEonS61F1aVOY4l+7&#10;H/ia2xgDAHFBpaAFooooA//ZUEsBAi0AFAAGAAgAAAAhACsQ28AKAQAAFAIAABMAAAAAAAAAAAAA&#10;AAAAAAAAAFtDb250ZW50X1R5cGVzXS54bWxQSwECLQAUAAYACAAAACEAOP0h/9YAAACUAQAACwAA&#10;AAAAAAAAAAAAAAA7AQAAX3JlbHMvLnJlbHNQSwECLQAUAAYACAAAACEAh/2SgakDAABKCAAADgAA&#10;AAAAAAAAAAAAAAA6AgAAZHJzL2Uyb0RvYy54bWxQSwECLQAUAAYACAAAACEAN53BGLoAAAAhAQAA&#10;GQAAAAAAAAAAAAAAAAAPBgAAZHJzL19yZWxzL2Uyb0RvYy54bWwucmVsc1BLAQItABQABgAIAAAA&#10;IQC07xge4AAAAAoBAAAPAAAAAAAAAAAAAAAAAAAHAABkcnMvZG93bnJldi54bWxQSwECLQAKAAAA&#10;AAAAACEAV0NBM94NAADeDQAAFAAAAAAAAAAAAAAAAAANCAAAZHJzL21lZGlhL2ltYWdlMS5qcGdQ&#10;SwUGAAAAAAYABgB8AQAAHRYAAAAA&#10;">
                <v:shape id="Picture 14" o:spid="_x0000_s1033" type="#_x0000_t75" style="position:absolute;width:4267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9XuwwAAANsAAAAPAAAAZHJzL2Rvd25yZXYueG1sRE9NawIx&#10;EL0X/A9hhF6KJhZbZDWKSCs9WLCrB4/DZtysbibrJtX13zeFQm/zeJ8zW3SuFldqQ+VZw2ioQBAX&#10;3lRcatjv3gcTECEiG6w9k4Y7BVjMew8zzIy/8Rdd81iKFMIhQw02xiaTMhSWHIahb4gTd/Stw5hg&#10;W0rT4i2Fu1o+K/UqHVacGiw2tLJUnPNvp+GC65P93K3L8HTY3nEzUi+rN6X1Y79bTkFE6uK/+M/9&#10;YdL8Mfz+kg6Q8x8AAAD//wMAUEsBAi0AFAAGAAgAAAAhANvh9svuAAAAhQEAABMAAAAAAAAAAAAA&#10;AAAAAAAAAFtDb250ZW50X1R5cGVzXS54bWxQSwECLQAUAAYACAAAACEAWvQsW78AAAAVAQAACwAA&#10;AAAAAAAAAAAAAAAfAQAAX3JlbHMvLnJlbHNQSwECLQAUAAYACAAAACEAw2PV7sMAAADbAAAADwAA&#10;AAAAAAAAAAAAAAAHAgAAZHJzL2Rvd25yZXYueG1sUEsFBgAAAAADAAMAtwAAAPcCAAAAAA==&#10;">
                  <v:imagedata r:id="rId12" o:title=""/>
                  <v:path arrowok="t"/>
                </v:shape>
                <v:shape id="_x0000_s1034" type="#_x0000_t202" style="position:absolute;left:-218;top:5743;width:4285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:rsidR="00CA01C4" w:rsidRPr="006511D4" w:rsidRDefault="00CA01C4" w:rsidP="00CA01C4">
                        <w:pPr>
                          <w:jc w:val="center"/>
                          <w:rPr>
                            <w:rFonts w:ascii="Comic Sans MS" w:hAnsi="Comic Sans MS"/>
                            <w:sz w:val="56"/>
                            <w:szCs w:val="56"/>
                          </w:rPr>
                        </w:pPr>
                        <w:r>
                          <w:rPr>
                            <w:rFonts w:ascii="Comic Sans MS" w:hAnsi="Comic Sans MS"/>
                            <w:sz w:val="56"/>
                            <w:szCs w:val="56"/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A01C4" w:rsidRPr="006511D4">
        <w:rPr>
          <w:rFonts w:ascii="Comic Sans MS" w:hAnsi="Comic Sans MS"/>
          <w:sz w:val="40"/>
          <w:szCs w:val="40"/>
        </w:rPr>
        <w:t>to score 6</w:t>
      </w:r>
    </w:p>
    <w:p w:rsidR="00CA01C4" w:rsidRPr="006511D4" w:rsidRDefault="00CA01C4" w:rsidP="00CA01C4">
      <w:pPr>
        <w:pStyle w:val="ListParagraph"/>
        <w:numPr>
          <w:ilvl w:val="0"/>
          <w:numId w:val="9"/>
        </w:numPr>
        <w:ind w:left="284" w:firstLine="0"/>
        <w:rPr>
          <w:rFonts w:ascii="Comic Sans MS" w:hAnsi="Comic Sans MS"/>
          <w:sz w:val="40"/>
          <w:szCs w:val="40"/>
        </w:rPr>
      </w:pPr>
      <w:r w:rsidRPr="006511D4">
        <w:rPr>
          <w:rFonts w:ascii="Comic Sans MS" w:hAnsi="Comic Sans MS"/>
          <w:sz w:val="40"/>
          <w:szCs w:val="40"/>
        </w:rPr>
        <w:t>to score 7</w:t>
      </w:r>
    </w:p>
    <w:p w:rsidR="00CA01C4" w:rsidRPr="006511D4" w:rsidRDefault="008704B2" w:rsidP="00CA01C4">
      <w:pPr>
        <w:pStyle w:val="ListParagraph"/>
        <w:numPr>
          <w:ilvl w:val="0"/>
          <w:numId w:val="9"/>
        </w:numPr>
        <w:ind w:left="284" w:firstLine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4747260</wp:posOffset>
                </wp:positionH>
                <wp:positionV relativeFrom="paragraph">
                  <wp:posOffset>108585</wp:posOffset>
                </wp:positionV>
                <wp:extent cx="380737" cy="1193122"/>
                <wp:effectExtent l="0" t="0" r="635" b="762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0737" cy="1193122"/>
                          <a:chOff x="-10949" y="0"/>
                          <a:chExt cx="437669" cy="1371600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20" cy="1371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0949" y="596280"/>
                            <a:ext cx="4286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A01C4" w:rsidRPr="006511D4" w:rsidRDefault="00CA01C4" w:rsidP="00CA01C4">
                              <w:pPr>
                                <w:jc w:val="center"/>
                                <w:rPr>
                                  <w:rFonts w:ascii="Comic Sans MS" w:hAnsi="Comic Sans MS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56"/>
                                  <w:szCs w:val="56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6" o:spid="_x0000_s1035" style="position:absolute;left:0;text-align:left;margin-left:373.8pt;margin-top:8.55pt;width:30pt;height:93.95pt;z-index:251660288;mso-width-relative:margin" coordorigin="-109" coordsize="4376,137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yDHDqgMAAEoIAAAOAAAAZHJzL2Uyb0RvYy54bWycVttu4zYQfS/QfyD4&#10;7uhi2bKFOIuskw0W2LZBd/sBNEVZxEokS9KW06L/3hlSdhwnRYMNEJu3GZ45c2bo6w+HviN7YZ3U&#10;akWzq5QSobiupdqu6B/fPk0WlDjPVM06rcSKPglHP9z8/NP1YCqR61Z3tbAEnChXDWZFW+9NlSSO&#10;t6Jn7koboWCz0bZnHqZ2m9SWDeC975I8TefJoG1trObCOVi9i5v0JvhvGsH9b03jhCfdigI2Hz5t&#10;+NzgZ3JzzaqtZaaVfITBfgBFz6SCS0+u7phnZGflK1e95FY73fgrrvtEN43kIsQA0WTpRTQPVu9M&#10;iGVbDVtzogmoveDph93yX/ePlsgacjenRLEechSuJTAHcgazreDMgzVfzaMdF7ZxhvEeGtvjN0RC&#10;DoHWpxOt4uAJh8XpIi2nJSUctrJsOc3yPPLOW0gOmk2ydFksKXm25e39aF1My/kc9oL1tMzmacha&#10;crw7QYgnREbyCv5HqmD0iqr/lxRY+Z0VdHTSv8tHz+z3nZlAVg3zciM76Z+CQiF/CErtHyV/tHFy&#10;xjrwElmHbbyVZCWSgyZ4KtowjOmL5t8dUXrdMrUVt86AuIFQPJ28PB6mLy7cdNJ8kl2HqcLxGBoU&#10;woWQ3mAnivRO810vlI9VZ0UHUWrlWmkcJbYS/UaAiOznOoNUQcV7EJKxUvlQFiCFL87j7SiKUBh/&#10;54vbNF3mHyfrWbqeFGl5P7ldFuWkTO/LIi0W2Tpb/4PWWVHtnIDwWXdn5AgdVl+Bf7MKxn4R6yvU&#10;Kdmz0A2QuADo+B0gwhIyhFidt8LzFocNkPc7EB5tThuB6WdyMQ0O6gQt3lMZRT4vc2hL/6VtyLt1&#10;/kHonuAA+AUIgVC2B7ARzPHIKIN4fwAGcLCCobO6Y8Zh9j7asK++1ZO+tswIgIBuz2QMbT7K+Bsm&#10;+KM+kFDj4ynsHcQfYBkFG6g1F3K2Vg+tYDXAi5I+M423YWBkM/yia5AW23kdHF3QfNZJZst5vhg7&#10;PILCVlTki3k+i4TPs2UG40ji0c2RzHfxzSqlsarABas6RYYVXc7AJU7Pdnrp4Y3rZL+iixT/YvfD&#10;aO9VHYw9k10cg/w6BanE8GMqceQPm0Po0lO0xZWNrp+AD6tBFaAgeIJh0Gr7FyUDPGcr6v7cMWxi&#10;3WcFnC6zosD3L0yKWVCdPd/ZnO8wxcHVinpK4nDtw5sZA7sF7hsZ1PeMZIQMSguj8GDB6MWLeD4P&#10;p55/Atz8CwAA//8DAFBLAwQUAAYACAAAACEAN53BGLoAAAAh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o08K7lX491LwAAAP//AwBQSwMEFAAGAAgAAAAhAJuOdyrgAAAACgEAAA8AAABk&#10;cnMvZG93bnJldi54bWxMj8FqwkAQhu+FvsMyQm91N7YaidmISNuTFKqF0tuYjEkwuxuyaxLfvuOp&#10;Hmf+j3++SdejaURPna+d1RBNFQiyuStqW2r4Prw/L0H4gLbAxlnScCUP6+zxIcWkcIP9on4fSsEl&#10;1ieooQqhTaT0eUUG/dS1ZDk7uc5g4LErZdHhwOWmkTOlFtJgbflChS1tK8rP+4vR8DHgsHmJ3vrd&#10;+bS9/h7mnz+7iLR+moybFYhAY/iH4abP6pCx09FdbOFFoyF+jReMchBHIBhYqtviqGGm5gpklsr7&#10;F7I/AAAA//8DAFBLAwQKAAAAAAAAACEAV0NBM94NAADeDQAAFAAAAGRycy9tZWRpYS9pbWFnZTEu&#10;anBn/9j/4AAQSkZJRgABAQEAYABgAAD/2wBDAAoHBwkHBgoJCAkLCwoMDxkQDw4ODx4WFxIZJCAm&#10;JSMgIyIoLTkwKCo2KyIjMkQyNjs9QEBAJjBGS0U+Sjk/QD3/2wBDAQsLCw8NDx0QEB09KSMpPT09&#10;PT09PT09PT09PT09PT09PT09PT09PT09PT09PT09PT09PT09PT09PT09PT09PT3/wAARCAEsAF4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2&#10;aiiigBM1Vvr+CxhMkxPPCqBksfQCpp5VgiaWQgRoCWNY+nWz3851G6UhnP7pD0Re340ANY6hqC/M&#10;y2sJ6RhQzY9yagbQI85aSYnuflH9K6EKAMY4FRyyrGuMDPcUAczc2cVjsaKeQMeeinH6VYtNeubf&#10;m7QTQ93QYZR7jvUeoI00xZei8YqtCjGRRjjvmgDr4ZkuIVliYOjcgg1JXMafcnS79Vzi0uDgjsj9&#10;j9DXT0ALRRRQAUUUUAY2uM88lrYqf9e+ZMf3RWmqhEC4wAKy3G/xXk9IrbgfU1qOcIT6UARTTYyi&#10;NVRztjYk5p+eTUF0cRH3IFAFAn5j71FcK5XdHxipcUEZU0AUSxljaKT+MYB9D2NdPol59t0yF3OZ&#10;QNr/AFHFcvJw7Ctnwux8u7TsJA35igDfooooAKKKKAMaT934sTPSW3I/I1ptyDWbrP7q+sLn+7IY&#10;z+I/+tV8TIwJ3dqAKhGGNVLxsKq1ckOXJ9TmqV5/rF9hQBWzR/CaUCop22xN70AU2PJrb8Lr+5u5&#10;OzS4/IViKMtk9BzXS+HohFosBxgyZc/UmgDUooooAKKKKAM/WrZrnTZRH/rFw6/Uc1DZyi9hikXg&#10;OufpWowyKxNHIguru16eTM2Af7p5FAF6aHywDnNZl2f3prYuSPKPNY90P3poAgqpcvubHpVpjhTW&#10;eTuf8aAAIZkESf62Vgi/jXaxRiKJI1GFQAAVzWjQK2tR7hnyIixPoTwK6mgBaKKKACiiigBKwrtD&#10;b+IUk6i5iwf95a3azNXi3S2EndbhR+BzQArqygBuD6VQux+9NbFwhePco6VlXMUjSDajHIxwKAM+&#10;5bEZqsg3OB6mrN9G6BQ6sp9CKgi+VXf+6pNAGz4chJjuLrHE0hC/7o4rcrP0JPK0a1XvsDH8ea0K&#10;AFooooAKKKKAErL12+ttOs47m8lWKGOVSzt2rUrjPio4XwVKOuZox+tTJ2VzWhD2lSMH1Z1FrqFn&#10;fxCS0uYpkIzlHBp01xFEAWYDPTivnCCWW2fzbaWSFz/FG5U/pWmPFPiDywg1e42joCQf6VzLFR6o&#10;9qeQVU/clc9j1GT7YRtXai9Ca5y+17S9OheCe+hEz/LtRt5H1x0rzO51HULsYur24lX+60hx+VU3&#10;AWNiowcUniuyNKeQtK9SX3H0rp+1tPtihypiXB/Cp81S0Vt2hae3rbxn/wAdFXs12HzrVnYWiiig&#10;QUUUUAJXM+N9NTVtGjsDgNNKuxjnCkA4NdN1rB1S6h/t6xgklRPLDP8AMwGWxgDnvSe2pUHKMlKO&#10;55FfeCPEGnlt1iZ0H8dud+fw61jtYXyEhrG7BHrA3+FfQQA+7jJPY01jkYHcVzPCxex7VPPa8VaS&#10;TPBINJ1O6OINPumPvER/Otqx8B6rcMhvVht4s5ZWfczDuMDpXpxIGQzE4NMdo403O4RRzliBTjho&#10;J6k1c7xFRcsVY2dECrotmqDCrEqgZ6Y4rQrE8LXUc+mlInV1icgMpyGB5BrarpPGd76jqKKKBBRR&#10;SUAMlcRozOQEUEkk9BXz14j1U674gvb0kmKSQiIZ6KOB+gr23XpTewvpUGDLOpEhPSNff615Ne/D&#10;7X7IExWsV1HnhoH5/I4rmxHM1aJ7WTToQnJ1XZ9DJtNf1nTsfY9TuY1HRS+4fka1IviB4lRNpvI3&#10;92hGaxrjSNTtjifTrtD6GEn+VVzDMP8AlhPn/rma5eaoj6B0cFU1aRrXHi7X7ndu1Apn+4gWsu4u&#10;Lm6bddXE87eskhNKlpdyHCWlyx9oW/wrStPCOv3rAQ6VPg9DIAg/Wl+8kFsFQ10RtfDDWRpviT7H&#10;Kx8m9TYuTwHHI/MZFez9a8c034e6tZ30E981vEI23hQxckjpyOnNeqaXqSX9tz8s0eBKh6g/4V3U&#10;FJQtI+XzSdGdfmou9zRopKWtjzRKz9Uv2s4ljhG+5mO2NP6n2FXycDPasGz/AOJhqM17gkMTFDns&#10;o7/jQBJZWYtU6mSVvmeQ9WNXEWVDnBxVmOJY1AxzSSSiMYAyT0FAEQuuzLS+bbv95F/Kq7HJzjnu&#10;aQUWDUfLPawfwjJ/2c1C2qAf6uI/ieKrXgzIPeq4FAXY+aWSZyztn09qqnzLedbq3OJkHI/vj0NT&#10;1DdY2Z9CDQB09jdxX1qk8LZVx+R9KnNcxoV0LXUmg6RXHzL/ALLjqPxrpwaAM7XLlrfS5DH/AKyT&#10;Eaj3PFP062FtbJGOijb+VVNWbz9VsbXsuZmH04FaijCKKAEkbYhNUyck1LdN8230qCgAIpccUdab&#10;I+yNjQBTun3OR/dOKgFBOWNGMUALUNx/qmqSmTf6pqAKbOUXzV4eIiQfhXZwyiWFJF5V1DA/UVxe&#10;ckj2rovD0/m6UsbfehYxn8On6UAMjHmeKbk9o4kUfjzWuPumsjSD52o30p6sU/8AQRWpI21CaAKc&#10;hy7H1ptGck0tABVW+b5QvrVnoKoXLb5W9jigCKiiigBKbJ/qWpwpsn+pagChnk1q+Gp/KkvUPI3K&#10;36VlY5NSWMvk3lwPVU/rQBt+H+ftb+sij/x0VqTf6pqyvDvMNyfWUf8AoIrVm/1TUAU6KDRQA1jh&#10;TWaxyxrQmOIWrNPU0ALRRRQAgpsn+panCmyf6lqAKOMmos4unHqi/wBalzyary/68/7o/maAOj8P&#10;fI10v+3n/wAdFbT8ow9ax9KGzU7yPp8yn/x0f4Vsn7poAzz1NFK33jSUAQXZxEaoVevfuAepqlQA&#10;UUUUAJTJuImqSorriI0AUsZNQkZuGHoo/rU/SnWUXnXU49FT+tAG4reV4jvF7GONv6Vr/wAIrHvR&#10;s8RxN/z1gI/I/wD161Yn3oDQBXnGJWqKp7n7+fWoaAKt7/DVSrd7/DVSgAooooABUF0elT1Vuz84&#10;HpQBAeK0vDcHnz3rHjaUX9DWf2xWx4UT/Rrmb+/Mf0oAn1ldl9p85+6JDGT7MKnRmA+U03xCmdKa&#10;QdYXWT8jU9mQ67sDkA0AQknvSVYuY/myO9V+lAEF5zEaomr9zzEaoHrQAUUUUAB5FUZjularpOFN&#10;UCfmNADS20E+ldN4ai8rQ4M9Xy5/E1yt0SLZwOrYUfjXc2kQhtYYx/AgX9KAEvIRc2c0R6OhX86z&#10;dEn8yxhBPzAbD9RxWxisG1zbare22OBJ5yD2b/69AGxIu6MiqJ61eLjZ+FUe5oAa43RsKzT941qH&#10;7prNcbZGFADaKWkJwCaAILlsLj1qrT5n3uTTaAFtYjc6nZQYyrSCRvovNduOnpXLeG4fO1WWYj/U&#10;IFH1PWupoAKxdXT7NqNreDhH/cSH69K2sVS1iz+26ZNEo+fG5T7jkUAQZJ70tQ2dwt1ZxTD7zDke&#10;/Q1MOKADrVC7XZKfer/Sq90u6MH+7QBRziobmXC7R3p8soj4HLHoKpsdxyevegBKRm2KWPQAk06m&#10;PC11LFar1nYKfZe9AHSeGrUwaYJZB+8nPmH2z0Fa9MiTy41VRhVAAFPNAB1oIoFBGaAOXkRtO1ma&#10;3Q7Um/fRemT1FWVumH3uan8RWpkshdRD99bHeCO47j8qz43EkaujZVhkUAWze/7NRvcs6kDios5p&#10;OlAFKWJ1Yk8g9DUX1rR47jNMe3R/4cUAUR156Vo+G7c3OozXbcxwjykPq3c1QuoXhiGwZZyFQepN&#10;dZplkmn2EUCfwjk+p7mgC5RRRQAUUUUAMKgghhkHiucutIudOZnsQZrbr5P8Sf7vr9K6SjAYEHoa&#10;AOThu4bkYRxvHVDww/Cpzx/9eti+0qyulLz20buo4bGD+Yri7pmgkKxySAA9N5P9aANvOfTFQveo&#10;ZBFbgzz9o4ufzPaqWl26X8m26Lyrno0jY/nXY2ljbWQ2W0KRLjnaOv40AZmnaRKJ0utRdWlTmOJf&#10;ux/4mtsYAwBxQaWgBaKKKAP/2VBLAQItABQABgAIAAAAIQArENvACgEAABQCAAATAAAAAAAAAAAA&#10;AAAAAAAAAABbQ29udGVudF9UeXBlc10ueG1sUEsBAi0AFAAGAAgAAAAhADj9If/WAAAAlAEAAAsA&#10;AAAAAAAAAAAAAAAAOwEAAF9yZWxzLy5yZWxzUEsBAi0AFAAGAAgAAAAhACjIMcOqAwAASggAAA4A&#10;AAAAAAAAAAAAAAAAOgIAAGRycy9lMm9Eb2MueG1sUEsBAi0AFAAGAAgAAAAhADedwRi6AAAAIQEA&#10;ABkAAAAAAAAAAAAAAAAAEAYAAGRycy9fcmVscy9lMm9Eb2MueG1sLnJlbHNQSwECLQAUAAYACAAA&#10;ACEAm453KuAAAAAKAQAADwAAAAAAAAAAAAAAAAABBwAAZHJzL2Rvd25yZXYueG1sUEsBAi0ACgAA&#10;AAAAAAAhAFdDQTPeDQAA3g0AABQAAAAAAAAAAAAAAAAADggAAGRycy9tZWRpYS9pbWFnZTEuanBn&#10;UEsFBgAAAAAGAAYAfAEAAB4WAAAAAA==&#10;">
                <v:shape id="Picture 17" o:spid="_x0000_s1036" type="#_x0000_t75" style="position:absolute;width:4267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UuZwwAAANsAAAAPAAAAZHJzL2Rvd25yZXYueG1sRE9NawIx&#10;EL0X/A9hhF6KJhZsZTWKSCs9WLCrB4/DZtysbibrJtX13zeFQm/zeJ8zW3SuFldqQ+VZw2ioQBAX&#10;3lRcatjv3gcTECEiG6w9k4Y7BVjMew8zzIy/8Rdd81iKFMIhQw02xiaTMhSWHIahb4gTd/Stw5hg&#10;W0rT4i2Fu1o+K/UiHVacGiw2tLJUnPNvp+GC65P93K3L8HTY3nEzUuPVm9L6sd8tpyAidfFf/Of+&#10;MGn+K/z+kg6Q8x8AAAD//wMAUEsBAi0AFAAGAAgAAAAhANvh9svuAAAAhQEAABMAAAAAAAAAAAAA&#10;AAAAAAAAAFtDb250ZW50X1R5cGVzXS54bWxQSwECLQAUAAYACAAAACEAWvQsW78AAAAVAQAACwAA&#10;AAAAAAAAAAAAAAAfAQAAX3JlbHMvLnJlbHNQSwECLQAUAAYACAAAACEAM7FLmcMAAADbAAAADwAA&#10;AAAAAAAAAAAAAAAHAgAAZHJzL2Rvd25yZXYueG1sUEsFBgAAAAADAAMAtwAAAPcCAAAAAA==&#10;">
                  <v:imagedata r:id="rId12" o:title=""/>
                  <v:path arrowok="t"/>
                </v:shape>
                <v:shape id="_x0000_s1037" type="#_x0000_t202" style="position:absolute;left:-109;top:5962;width:4285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:rsidR="00CA01C4" w:rsidRPr="006511D4" w:rsidRDefault="00CA01C4" w:rsidP="00CA01C4">
                        <w:pPr>
                          <w:jc w:val="center"/>
                          <w:rPr>
                            <w:rFonts w:ascii="Comic Sans MS" w:hAnsi="Comic Sans MS"/>
                            <w:sz w:val="56"/>
                            <w:szCs w:val="56"/>
                          </w:rPr>
                        </w:pPr>
                        <w:r>
                          <w:rPr>
                            <w:rFonts w:ascii="Comic Sans MS" w:hAnsi="Comic Sans MS"/>
                            <w:sz w:val="56"/>
                            <w:szCs w:val="56"/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5511041</wp:posOffset>
                </wp:positionH>
                <wp:positionV relativeFrom="paragraph">
                  <wp:posOffset>337228</wp:posOffset>
                </wp:positionV>
                <wp:extent cx="372869" cy="1193122"/>
                <wp:effectExtent l="0" t="0" r="8255" b="7620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2869" cy="1193122"/>
                          <a:chOff x="0" y="0"/>
                          <a:chExt cx="428625" cy="137160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20" cy="1371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40080"/>
                            <a:ext cx="4286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A01C4" w:rsidRPr="006511D4" w:rsidRDefault="00CA01C4" w:rsidP="00CA01C4">
                              <w:pPr>
                                <w:jc w:val="center"/>
                                <w:rPr>
                                  <w:rFonts w:ascii="Comic Sans MS" w:hAnsi="Comic Sans MS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56"/>
                                  <w:szCs w:val="56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" o:spid="_x0000_s1038" style="position:absolute;left:0;text-align:left;margin-left:433.95pt;margin-top:26.55pt;width:29.35pt;height:93.95pt;z-index:251661312" coordsize="4286,137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fWKxmgMAAEAIAAAOAAAAZHJzL2Uyb0RvYy54bWycVdtu2zgQfV9g/4Hg&#10;u6NLFF+EKEHqpEGBbhv08gE0RVlEJZJL0pbTxf77zpCy4yQGNkiAyLzN8MyZM8PL613fka2wTmpV&#10;0ewspUQormup1hX9+ePjZE6J80zVrNNKVPRROHp99ecfl4MpRa5b3dXCEnCiXDmYirbemzJJHG9F&#10;z9yZNkLBZqNtzzxM7TqpLRvAe98leZpOk0Hb2ljNhXOwehs36VXw3zSC+69N44QnXUUBmw9fG74r&#10;/CZXl6xcW2ZayUcY7B0oeiYVXHpwdcs8IxsrX7nqJbfa6cafcd0numkkFyEGiCZLX0Rzb/XGhFjW&#10;5bA2B5qA2hc8vdst/7J9sETWkLsFJYr1kKNwLYE5kDOYdQln7q35bh7suLCOM4x319gefyESsgu0&#10;Ph5oFTtPOCyez/L5FLxz2MqyxXmW55F33kJyXpnx9m40LMAuvxgNz2fZNA0JS/bXJojuAMZIXsL/&#10;yBKMXrH0/2oCK7+xgo5O+jf56Jn9tTETSKhhXq5kJ/1jECekDkGp7YPkDzZOngjPQY+RcNjGWwms&#10;AMNogqeiDcOYPmv+yxGlly1Ta3HjDOgauMTTyfPjYfrswlUnzUfZdZglHI+hQQ280NAJdqI+bzXf&#10;9EL5WHBWdBClVq6VxlFiS9GvBOjHfqozSBUUuwcNGSuVDxUBKvjsPN6Oegg18U8+v0nTRf5hsrxI&#10;l5Mind1NbhbFbDJL72ZFWsyzZbb8F62zotw4AeGz7tbIETqsvgJ/sgDGVhFLK5Qo2bLQCJC4AGj/&#10;GyDCEjKEWJ23wvMWhw2Q9w0IjzaHjcD0E7mYBgclghZvKYoin85QAaEoTmgb8m6dvxe6JzgAfgFC&#10;IJRtAWwEsz8yyiDeH4ABHCxeaKpun3GYvY02bKmn2tH3lhkBENDtkYwh61HGPzDBH/SOhPIeT2Hb&#10;IH4HyyjYQK15IWdr9dAKVgO8KOkj03gbBkZWw1+6BmmxjdfB0Umap0Wazse+jniwAR33kWm2yKCn&#10;RP72HvY8volqViqNBQUuWNkpMlR0cQEucXq000sPL1sn+4rOU/yLPQ8DvVN1MPZMdnEMyusUZBEj&#10;j1nEkd+tdqE3F2iLKytdPwIVVoMgQDzw8MKg1fY3JQM8YhV1f28Y9q/ukwI6F1lR4KsXJsVFEJw9&#10;3lkd7zDFwVVFPSVxuPThpYyB3QDtjQzCe0IyQgaRhVF4pmD07B08nodTTw//1X8AAAD//wMAUEsD&#10;BBQABgAIAAAAIQA3ncEYugAAACE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jTwruVf&#10;j3UvAAAA//8DAFBLAwQUAAYACAAAACEAjDdYTeIAAAAKAQAADwAAAGRycy9kb3ducmV2LnhtbEyP&#10;QUvDQBCF74L/YRnBm91samMbsymlqKci2AribZpMk9DsbMhuk/Tfu570OLyP977J1pNpxUC9ayxr&#10;ULMIBHFhy4YrDZ+H14clCOeRS2wtk4YrOVjntzcZpqUd+YOGva9EKGGXooba+y6V0hU1GXQz2xGH&#10;7GR7gz6cfSXLHsdQbloZR1EiDTYcFmrsaFtTcd5fjIa3EcfNXL0Mu/Npe/0+LN6/doq0vr+bNs8g&#10;PE3+D4Zf/aAOeXA62guXTrQalsnTKqAaFnMFIgCrOElAHDXEjyoCmWfy/wv5DwAAAP//AwBQSwME&#10;CgAAAAAAAAAhAFdDQTPeDQAA3g0AABQAAABkcnMvbWVkaWEvaW1hZ2UxLmpwZ//Y/+AAEEpGSUYA&#10;AQEBAGAAYAAA/9sAQwAKBwcJBwYKCQgJCwsKDA8ZEA8ODg8eFhcSGSQgJiUjICMiKC05MCgqNisi&#10;IzJEMjY7PUBAQCYwRktFPko5P0A9/9sAQwELCwsPDQ8dEBAdPSkjKT09PT09PT09PT09PT09PT09&#10;PT09PT09PT09PT09PT09PT09PT09PT09PT09PT09PT09/8AAEQgBLABe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mooooATNVb6/gsYTJMT&#10;zwqgZLH0AqaeVYImlkIEaAljWPp1s9/OdRulIZz+6Q9EXt+NADWOoagvzMtrCekYUM2PcmoG0CPO&#10;WkmJ7n5R/SuhCgDGOBUcsqxrjAz3FAHM3NnFY7GinkDHnopx+lWLTXrm35u0E0Pd0GGUe471HqCN&#10;NMWXovGKrQoxkUY475oA6+GZLiFZYmDo3IINSVzGn3J0u/Vc4tLg4I7I/Y/Q109AC0UUUAFFFFAG&#10;NrjPPJa2Kn/XvmTH90VpqoRAuMACstxv8V5PSK24H1NajnCE+lAEU02MojVUc7Y2JOafnk1BdHER&#10;9yBQBQJ+Y+9RXCuV3R8YqXFBGVNAFEsZY2ik/jGAfQ9jXT6JefbdMhdzmUDa/wBRxXLycOwrZ8Ls&#10;fLu07CQN+YoA36KKKACiiigDGk/d+LEz0ltyPyNabcg1m6z+6vrC5/uyGM/iP/rVfEyMCd3agCoR&#10;hjVS8bCqtXJDlyfU5qlef6xfYUAVs0fwmlAqKdtsTe9AFNjya2/C6/ubuTs0uPyFYijLZPQc10vh&#10;6IRaLAcYMmXP1JoA1KKKKACiiigDP1q2a502UR/6xcOv1HNQ2covYYpF4Drn6VqMMisTRyILq7te&#10;nkzNgH+6eRQBemh8sA5zWZdn96a2LkjyjzWPdD96aAIKqXL7mx6VaY4U1nk7n/GgACGZBEn+tlYI&#10;v412sUYiiSNRhUAAFc1o0CtrUe4Z8iIsT6E8CupoAWiiigAooooASsK7Q2/iFJOouYsH/eWt2szV&#10;4t0thJ3W4Ufgc0AK6soAbg+lULsfvTWxcIXj3KOlZVzFI0g2oxyMcCgDPuWxGarINzgepqzfRugU&#10;OrKfQioIvlV3/uqTQBs+HISY7i6xxNIQv+6OK3Kz9CTytGtV77Ax/HmtCgBaKKKACiiigBKy9dvr&#10;bTrOO5vJVihjlUs7dq1K4z4qOF8FSjrmaMfrUydlc1oQ9pUjB9WdRa6hZ38QktLmKZCM5RwadNcR&#10;RAFmAz04r5wglltn822lkhc/xRuVP6VpjxT4g8sINXuNo6AkH+lcyxUeqPankFVP3JXPY9Rk+2Eb&#10;V2ovQmucvte0vToXgnvoRM/y7UbeR9cdK8zudR1C7GLq9uJV/utIcflVNwFjYqMHFJ4rsjSnkLSv&#10;Ul9x9K6ftbT7YocqYlwfwqfNUtFbdoWnt628Z/8AHRV7Ndh861Z2FooooEFFFFACVzPjfTU1bRo7&#10;A4DTSrsY5wpAODXTdawdUuof7esYJJUTywz/ADMBlsYA570ntqVByjJSjueRX3gjxBp5bdYmdB/H&#10;bnfn8OtY7WF8hIaxuwR6wN/hX0EAPu4yT2NNY5GB3FczwsXse1Tz2vFWkkzwSDSdTujiDT7pj7xE&#10;fzrasfAeq3DIb1YbeLOWVn3Mw7jA6V6cSBkMxODTHaONNzuEUc5YgU44aCepNXO8RUXLFWNnRAq6&#10;LZqgwqxKoGemOK0KxPC11HPppSJ1dYnIDKchgeQa2q6Txne+o6iiigQUUUlADJXEaMzkBFBJJPQV&#10;89eI9VOu+IL29JJikkIiGeijgfoK9t16U3sL6VBgyzqRIT0jX3+teTXvw+1+yBMVrFdR54aB+fyO&#10;K5sRzNWie1k06EJydV2fQybTX9Z07H2PU7mNR0UvuH5GtSL4geJUTabyN/doRmsa40jU7Y4n067Q&#10;+hhJ/lVcwzD/AJYT5/65muXmqI+gdHBVNWka1x4u1+53btQKZ/uIFrLuLi5um3XVxPO3rJITSpaX&#10;chwlpcsfaFv8K0rTwjr96wEOlT4PQyAIP1pfvJBbBUNdEbXww1kab4k+xysfJvU2Lk8BxyPzGRXs&#10;/WvHNN+HurWd9BPfNbxCNt4UMXJI6cjpzXqml6kl/bc/LNHgSoeoP+Fd1BSULSPl80nRnX5qLvc0&#10;aKSlrY80Ss/VL9rOJY4RvuZjtjT+p9hV8nAz2rBs/wDiYajNe4JDExQ57KO/40ASWVmLVOpklb5n&#10;kPVjVxFlQ5wcVZjiWNQMc0kkojGAMk9BQBELrsy0vm27/eRfyquxyc457mkFFg1Hyz2sH8Iyf9nN&#10;QtqgH+riP4niq14MyD3quBQF2Pmlkmcs7Z9Paqp8y3nW6tziZByP749DU9Q3WNmfQg0AdPY3cV9a&#10;pPC2VcfkfSpzXMaFdC11JoOkVx8y/wCy46j8a6cGgDO1y5a30uQx/wCskxGo9zxT9OthbWyRjoo2&#10;/lVTVm8/VbG17LmZh9OBWoowiigBJG2ITVMnJNS3TfNt9KgoACKXHFHWmyPsjY0AU7p9zkf3TioB&#10;QTljRjFAC1Dcf6pqkpk3+qagCmzlF81eHiIkH4V2cMolhSReVdQwP1FcXnJI9q6Lw9P5ulLG33oW&#10;MZ/Dp+lADIx5nim5PaOJFH481rj7prI0g+dqN9KerFP/AEEVqSNtQmgCnIcux9abRnJNLQAVVvm+&#10;UL61Z6CqFy2+VvY4oAiooooASmyf6lqcKbJ/qWoAoZ5NavhqfypL1DyNyt+lZWOTUljL5N5cD1VP&#10;60Abfh/n7W/rIo/8dFak3+qasrw7zDcn1lH/AKCK1Zv9U1AFOig0UANY4U1mscsa0JjiFqzT1NAC&#10;0UUUAIKbJ/qWpwpsn+pagCjjJqLOLpx6ov8AWpc8mq8v+vP+6P5mgDo/D3yNdL/t5/8AHRW0/KMP&#10;WsfShs1O8j6fMp/8dH+FbJ+6aAM89TRSt940lAEF2cRGqFXr37gHqapUAFFFFACUybiJqkqK64iN&#10;AFLGTUJGbhh6KP61P0p1lF511OPRU/rQBuK3leI7xexjjb+la/8ACKx70bPEcTf89YCPyP8A9etW&#10;J96A0AV5xiVqiqe5+/n1qGgCre/w1Uq3e/w1UoAKKKKAAVBdHpU9Vbs/OB6UAQHitLw3B5896x42&#10;lF/Q1n9sVseFE/0a5m/vzH9KAJ9ZXZfafOfuiQxk+zCp0ZgPlNN8QpnSmkHWF1k/I1PZkOu7A5AN&#10;AEJJ70lWLmP5sjvVfpQBBecxGqJq/c8xGqB60AFFFFAAeRVGY7pWq6ThTVAn5jQA0ttBPpXTeGov&#10;K0ODPV8ufxNcrdEi2cDq2FH413NpEIbWGMfwIF/SgBLyEXNnNEejoV/Os3RJ/MsYQT8wGw/UcVsY&#10;rBtc22q3ttjgSecg9m/+vQBsSLujIqietXi42fhVHuaAGuN0bCs0/eNah+6azXG2RhQA2ilpCcAm&#10;gCC5bC49aq0+Z97k02gBbWI3Op2UGMq0gkb6LzXbjp6Vy3huHztVlmI/1CBR9T1rqaACsXV0+zaj&#10;a3g4R/3Eh+vStrFUtYs/tumTRKPnxuU+45FAEGSe9LUNncLdWcUw+8w5Hv0NTDigA61Qu12Sn3q/&#10;0qvdLujB/u0AUc4qG5lwu0d6fLKI+Byx6CqbHccnr3oASkZtilj0AJNOpjwtdSxWq9Z2Cn2XvQB0&#10;nhq1MGmCWQfvJz5h9s9BWvTIk8uNVUYVQABTzQAdaCKBQRmgDl5EbTtZmt0O1Jv30Xpk9RVlbph9&#10;7mp/EVqZLIXUQ/fWx3gjuO4/Ks+NxJGro2VYZFAFs3v+zUb3LOpA4qLOaTpQBSlidWJPIPQ1F9a0&#10;eO4zTHt0f+HFAFEdeelaPhu3NzqM123McI8pD6t3NULqF4YhsGWchUHqTXWaZZJp9hFAn8I5Pqe5&#10;oAuUUUUAFFFFADCoIIYZB4rnLrSLnTmZ7EGa26+T/En+76/SukowGBB6GgDk4buG5GEcbx1Q8MPw&#10;qc8f/XrYvtKsrpS89tG7qOGxg/mK4u6ZoJCsckgAPTeT/WgDbzn0xUL3qGQRW4M8/aOLn8z2qlpd&#10;ul/Jtui8q56NI2P512NpY21kNltCkS452jr+NAGZp2kSidLrUXVpU5jiX7sf+JrbGAMAcUGloAWi&#10;iigD/9lQSwECLQAUAAYACAAAACEAKxDbwAoBAAAUAgAAEwAAAAAAAAAAAAAAAAAAAAAAW0NvbnRl&#10;bnRfVHlwZXNdLnhtbFBLAQItABQABgAIAAAAIQA4/SH/1gAAAJQBAAALAAAAAAAAAAAAAAAAADsB&#10;AABfcmVscy8ucmVsc1BLAQItABQABgAIAAAAIQDvfWKxmgMAAEAIAAAOAAAAAAAAAAAAAAAAADoC&#10;AABkcnMvZTJvRG9jLnhtbFBLAQItABQABgAIAAAAIQA3ncEYugAAACEBAAAZAAAAAAAAAAAAAAAA&#10;AAAGAABkcnMvX3JlbHMvZTJvRG9jLnhtbC5yZWxzUEsBAi0AFAAGAAgAAAAhAIw3WE3iAAAACgEA&#10;AA8AAAAAAAAAAAAAAAAA8QYAAGRycy9kb3ducmV2LnhtbFBLAQItAAoAAAAAAAAAIQBXQ0Ez3g0A&#10;AN4NAAAUAAAAAAAAAAAAAAAAAAAIAABkcnMvbWVkaWEvaW1hZ2UxLmpwZ1BLBQYAAAAABgAGAHwB&#10;AAAQFgAAAAA=&#10;">
                <v:shape id="Picture 20" o:spid="_x0000_s1039" type="#_x0000_t75" style="position:absolute;width:4267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BlQwQAAANsAAAAPAAAAZHJzL2Rvd25yZXYueG1sRE9NawIx&#10;EL0X+h/CFHopmihYZDVKkVY8KOjqweOwGTdrN5PtJur6781B6PHxvqfzztXiSm2oPGsY9BUI4sKb&#10;iksNh/1PbwwiRGSDtWfScKcA89nryxQz42+8o2seS5FCOGSowcbYZFKGwpLD0PcNceJOvnUYE2xL&#10;aVq8pXBXy6FSn9JhxanBYkMLS8VvfnEa/nB5tpv9sgwfx+0d1wM1Wnwrrd/fuq8JiEhd/Bc/3Suj&#10;YZjWpy/pB8jZAwAA//8DAFBLAQItABQABgAIAAAAIQDb4fbL7gAAAIUBAAATAAAAAAAAAAAAAAAA&#10;AAAAAABbQ29udGVudF9UeXBlc10ueG1sUEsBAi0AFAAGAAgAAAAhAFr0LFu/AAAAFQEAAAsAAAAA&#10;AAAAAAAAAAAAHwEAAF9yZWxzLy5yZWxzUEsBAi0AFAAGAAgAAAAhAHI0GVDBAAAA2wAAAA8AAAAA&#10;AAAAAAAAAAAABwIAAGRycy9kb3ducmV2LnhtbFBLBQYAAAAAAwADALcAAAD1AgAAAAA=&#10;">
                  <v:imagedata r:id="rId12" o:title=""/>
                  <v:path arrowok="t"/>
                </v:shape>
                <v:shape id="_x0000_s1040" type="#_x0000_t202" style="position:absolute;top:6400;width:4286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<v:textbox>
                    <w:txbxContent>
                      <w:p w:rsidR="00CA01C4" w:rsidRPr="006511D4" w:rsidRDefault="00CA01C4" w:rsidP="00CA01C4">
                        <w:pPr>
                          <w:jc w:val="center"/>
                          <w:rPr>
                            <w:rFonts w:ascii="Comic Sans MS" w:hAnsi="Comic Sans MS"/>
                            <w:sz w:val="56"/>
                            <w:szCs w:val="56"/>
                          </w:rPr>
                        </w:pPr>
                        <w:r>
                          <w:rPr>
                            <w:rFonts w:ascii="Comic Sans MS" w:hAnsi="Comic Sans MS"/>
                            <w:sz w:val="56"/>
                            <w:szCs w:val="56"/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A01C4" w:rsidRPr="006511D4">
        <w:rPr>
          <w:rFonts w:ascii="Comic Sans MS" w:hAnsi="Comic Sans MS"/>
          <w:sz w:val="40"/>
          <w:szCs w:val="40"/>
        </w:rPr>
        <w:t>to score 8</w:t>
      </w:r>
    </w:p>
    <w:p w:rsidR="00CA01C4" w:rsidRPr="00890D52" w:rsidRDefault="00CA01C4" w:rsidP="00CA01C4">
      <w:pPr>
        <w:ind w:left="284"/>
        <w:rPr>
          <w:rFonts w:ascii="Comic Sans MS" w:hAnsi="Comic Sans MS"/>
          <w:sz w:val="18"/>
          <w:szCs w:val="18"/>
        </w:rPr>
      </w:pPr>
    </w:p>
    <w:p w:rsidR="00CA01C4" w:rsidRDefault="00CA01C4" w:rsidP="00CA01C4">
      <w:pPr>
        <w:ind w:left="284"/>
        <w:rPr>
          <w:rFonts w:ascii="Comic Sans MS" w:hAnsi="Comic Sans MS"/>
          <w:sz w:val="36"/>
          <w:szCs w:val="36"/>
        </w:rPr>
      </w:pPr>
    </w:p>
    <w:p w:rsidR="00CA01C4" w:rsidRDefault="00CA01C4" w:rsidP="00CA01C4">
      <w:pPr>
        <w:ind w:left="284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09557A56" wp14:editId="2F42FB3A">
                <wp:simplePos x="0" y="0"/>
                <wp:positionH relativeFrom="column">
                  <wp:posOffset>2403078</wp:posOffset>
                </wp:positionH>
                <wp:positionV relativeFrom="paragraph">
                  <wp:posOffset>293268</wp:posOffset>
                </wp:positionV>
                <wp:extent cx="1436370" cy="1210310"/>
                <wp:effectExtent l="0" t="0" r="0" b="21844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6370" cy="1210310"/>
                          <a:chOff x="0" y="0"/>
                          <a:chExt cx="1436914" cy="1210673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1257" y="0"/>
                            <a:ext cx="1175657" cy="1175657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29" name="Group 29"/>
                        <wpg:cNvGrpSpPr/>
                        <wpg:grpSpPr>
                          <a:xfrm rot="20966262">
                            <a:off x="0" y="805543"/>
                            <a:ext cx="839470" cy="405130"/>
                            <a:chOff x="0" y="0"/>
                            <a:chExt cx="839470" cy="405130"/>
                          </a:xfrm>
                        </wpg:grpSpPr>
                        <wps:wsp>
                          <wps:cNvPr id="30" name="Arc 30"/>
                          <wps:cNvSpPr/>
                          <wps:spPr>
                            <a:xfrm rot="8795401">
                              <a:off x="9525" y="0"/>
                              <a:ext cx="609600" cy="123825"/>
                            </a:xfrm>
                            <a:prstGeom prst="arc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Arc 31"/>
                          <wps:cNvSpPr/>
                          <wps:spPr>
                            <a:xfrm rot="8795401">
                              <a:off x="0" y="123825"/>
                              <a:ext cx="782320" cy="128905"/>
                            </a:xfrm>
                            <a:prstGeom prst="arc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8" name="Arc 288"/>
                          <wps:cNvSpPr/>
                          <wps:spPr>
                            <a:xfrm rot="8795401">
                              <a:off x="57150" y="276225"/>
                              <a:ext cx="782320" cy="128905"/>
                            </a:xfrm>
                            <a:prstGeom prst="arc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4525453" id="Group 26" o:spid="_x0000_s1026" style="position:absolute;margin-left:189.2pt;margin-top:23.1pt;width:113.1pt;height:95.3pt;z-index:251657216" coordsize="14369,1210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pn88kAQAAFwRAAAOAAAAZHJzL2Uyb0RvYy54bWzsWEtv2zgQvi+w/0HQ&#10;3bEk62UjTuF1HigQtEHTRc80TVlCJJJL0o90sf99Z0hJdhI3TQPsYQEfopDiDDnzzXwztM4/7Jra&#10;2zClK8GnfngW+B7jVCwrvpr6f369HuS+pw3hS1ILzqb+I9P+h4vffzvfygmLRCnqJVMebML1ZCun&#10;fmmMnAyHmpasIfpMSMZhsRCqIQamajVcKrKF3Zt6GAVBOtwKtZRKUKY1vL10i/6F3b8oGDWfi0Iz&#10;49VTH2wz9qnsc4HP4cU5mawUkWVFWzPIO6xoSMXh0H6rS2KIt1bVi62aiiqhRWHOqGiGoigqyqwP&#10;4E0YPPPmRom1tL6sJtuV7GECaJ/h9O5t6afNnfKq5dSPUt/jpIEY2WM9mAM4W7magMyNkvfyTrUv&#10;Vm6G/u4K1eB/8MTbWVgfe1jZzngUXobxKB1lgD6FtTAKg1HYAk9LiM4LPVpeHWiOw3ivmWYjtGrY&#10;HTxE+3pzZEUn8NfiBKMXOP08n0DLrBXz202aN+3REPWwlgMIqSSmWlR1ZR5tekLw0Ci+uavonXKT&#10;A8iBHA5yWMZTvShH91AFpZwOQZ9uBX3QHhfzkvAVm2kJmQ1gWjCeig9x+uTARV3J66quMU44bl0D&#10;FjzLoiPouAy9FHTdMG4c5RSrwUvBdVlJ7XtqwpoFgwxSH5ehJQEE/lYbPA5TwNLg7yifBcE4+mMw&#10;T4L5IA6yq8FsHGeDLLjK4iDOw3k4/we1w3iy1gz8JfWlrFpb4e0La4/mfFsdHJssK70Nsdx3aQMG&#10;2fTpTIRMQkjQVm0UM7TEYQFofQGEnU6/YKHdo4lAa2AFajzjQZSGUZL53hEyhFmS4pIlQzs5TGkI&#10;t9LmhonGwwHACoZYWMkGUHWinQj4srfCDmHqWGtZ0RO4I/m4y7iW5GPMoLeQ3FMCbImCcZpGaWTt&#10;ecL5PEiS2JLTRR2Jn48gwi3v4yAJR2+k/XG9H5B+K6Fz6C6pYfa2RMG+cazm3pdEMnAPt90zFSxv&#10;mTpT1HN+tBJ9XdRPksHhlWfjJA4cK1q4xkmUHEuMFKAN+iI5ykHq1bQgir6SFWicy007Mo81wzSt&#10;+RdWQLnHqmy1baNl81o5miwfXElpJfdcaJWC15UcbwpUY7b59qf9RLGXticKbnrFpuJCHTvV7DpT&#10;CycPXDjwFYcLsXyExLeZC8hqSa8roNQt0eaOKOjz8BLuLuYzPIpabKe+aEe+Vwr1/dh7lIcMg1Xf&#10;28K9Yerrv9YEG0b9kUPuQbuKYVtjJ3GSRTBRhyuLwxW+buYCylNorbNDlDd1NyyUaL5Bqs7wVFgi&#10;nMLZU58a1U3mxt1n4JJE2WxmxVwnuuX3EvqXizSWjK+7b0TJtq4YqIGfRJfvZPKsvDhZjAcXs7UR&#10;RWVrzx7XFm/gnmPLf09CQMm1S0tCG340B2j6qyQEJO1dpKPZvmZleTTCmLm7Sj4OTjTEanGi4YmG&#10;3R0i76+tyMMIpvYO8S4iJlmYODJGWRq5nncio7uidh301BMhQ/5/PXH/29R2SvsT3ga2/dyA3wgO&#10;51Zq/1Hk4l8AAAD//wMAUEsDBBQABgAIAAAAIQA3ncEYugAAACE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jTwruVfj3UvAAAA//8DAFBLAwQUAAYACAAAACEAXw6BRuEAAAAKAQAADwAA&#10;AGRycy9kb3ducmV2LnhtbEyPy07DMBBF90j8gzVI7KjzwkQhk6qqgFWFRIuE2LnxNIka21HsJunf&#10;Y1awHN2je8+U60X3bKLRddYgxKsIGJnaqs40CJ+H14ccmPPSKNlbQwhXcrCubm9KWSg7mw+a9r5h&#10;ocS4QiK03g8F565uSUu3sgOZkJ3sqKUP59hwNco5lOueJ1EkuJadCQutHGjbUn3eXzTC2yznTRq/&#10;TLvzaXv9Pjy+f+1iQry/WzbPwDwt/g+GX/2gDlVwOtqLUY71COlTngUUIRMJsACIKBPAjghJKnLg&#10;Vcn/v1D9AAAA//8DAFBLAwQKAAAAAAAAACEAgjIu2UAWAABAFgAAFAAAAGRycy9tZWRpYS9pbWFn&#10;ZTEuanBn/9j/4AAQSkZJRgABAQAAAQABAAD/2wBDAAMCAgMCAgMDAwMEAwMEBQgFBQQEBQoHBwYI&#10;DAoMDAsKCwsNDhIQDQ4RDgsLEBYQERMUFRUVDA8XGBYUGBIUFRT/2wBDAQMEBAUEBQkFBQkUDQsN&#10;FBQUFBQUFBQUFBQUFBQUFBQUFBQUFBQUFBQUFBQUFBQUFBQUFBQUFBQUFBQUFBQUFBT/wAARCACS&#10;AJIDASIAAhEBAxEB/8QAHQAAAgEFAQEAAAAAAAAAAAAAAAECBAUGBwgJA//EAEEQAAECBQEFBgIG&#10;BwgDAAAAAAECAwAEBQYRIQcSMUFRCBMiYXGBkaEUFSMyQlIJFkNTgrHBJDNicoOSotFEc7L/xAAc&#10;AQABBQEBAQAAAAAAAAAAAAAAAwQFBgcCAQj/xAA3EQABAwIDBAcGBQUAAAAAAAABAAIDBBEFITES&#10;QVFhBhMiMnGBkRShscHR8BUjQlLhJGJygrL/2gAMAwEAAhEDEQA/APU8A5gIOIAdYCRiBCWDrBC3&#10;hrGO3vfFC2e2+9WrhqLVNp7RCA45kqcWQd1DaB4lrODhKQScGPQCTYLprS8hrRclZEeMa62jbfLI&#10;2WOqlq5XGhUwneFKkkmYnFDiMtoyUA8lL3R5xy1f3acvjbFU3qHY8tOUClHIKZYj6webJwFPPA7s&#10;uk9EHP8Aj5RbbL7OMpJttu3DNF11Su8XJySilBVx8bmN5Z6kY9TE7Fhdmh9U7Z5DX+Ff6TosI2iX&#10;FZOrvowZvPjuHms1uXt1VmqzX0Ky7QaaeKsIcrDipl5QPD+zsYAP+oYsDl+doS9AAqsqt6XWdRLy&#10;8tKAem8lx35xsOjUCm25KplqZIsSDI0KWEBO95k8T7kxXzLjUm330083KtjXvJhYbT8VEQ/DKWPK&#10;KIHm7NTjI8Mp+xS0gJ4vu4ny0C1Yixtq0yMze1arpUdd1ufmT/JSR8ot1Ytna9RmlO0+/wCtVbH7&#10;NmrzDbh9AtWD6ZjZj9+Wy2d1dw0zeHSZSr+WY+8ldNEqTiUylap77h4IRMo3j7ZzCoc4ZmMW/wAU&#10;7bNJHmadluHVtA9wWhaf2idq9ruLlzeNQU42SlUvVZZh8gjkrfb3/wDlGxrV7c90yCktXDbtMrLR&#10;AHfU1xcm8D13VlxKj7pjDe0imntVykFsI+tFy6jM7o1LeQGifP73tFj2NbO5C952em6mtapSRUhK&#10;ZVslPfKUCcqUDndGOA49YkHUlFLD1z47eGSscuFYLVUAraimDQR+nI62ytbUrsnZ52pNn+0OalpB&#10;qqmh1l/RFMrSRLurV+VCsltZ8kqJ8o22gYVwwfOOUn9n1rzFHdpblAp5kHUbjjIl0jeHrjOfPOY1&#10;tSttN2dna7pi3pWcVctsy5SpulVR8lTTSkpUAy/gqbIBxuq3kaaJGcxWn4b1pPsxJtuOvqsxl6Nt&#10;rHP/AAskkC+y61yOR08j6ld9Y0gIOsYPsq2w23tfoiqjQZpQcaITNU+aSG5qUUc4DiMnAODhQJSr&#10;GhMZwVDXhEI5rmEtcLEKjSRPheY5WkOGoOqYBgIMAIgJjlJpYMEGYIEIHGErhxhiMbv6+aTs4tOo&#10;XFXJgsU6SQFK3AC46sndQ02nI3lrUQlI5kiPQC4gDVdNa57g1ouSrNtb2tUPY5arlYrC1POuEtyV&#10;PZI76cdxncQDwA4qUdEjUxxn9VXh2jriTc91za5KloJEqy0Ps2EE6tyqVcBphTxGV+gATWUaQqva&#10;Hvd6/LxG5SW1FqQpqVlTaWwrRlB08AIytX7ReeAAA3WhAAS20gBIwlKEDQdABFpp4BQjaOcn/PIc&#10;+JWq0FGzAW3yNSdTqGch/dxO7QK129bdNtSnJkaVKok5dGSQgeJZ/MonVR8zFNdd6UWypNL1XnUs&#10;rWN5qWaG+876I6eZwPOML2nbaGrYW/SqGpuarCcocmvvNSx5gclLHwHmY5+nqjNVSdem52Ycmpp4&#10;7y3XVbylHzMSkFE6b8yU2B9SrTh+BzV39RVEgH1PqtlXV2g61VQpmisoocqf2ujswof5yMJ9hnzj&#10;W1RqM1Vn1Oz009OPK1331lw/E5ij4xJAyrHCJyOGOIWYLK/U1DTUYtCwD4+uqN0gaREIClAEe8WC&#10;pX5SKZMKYW6t9xBwruEbwB9eftFyo9ekq+2VyboXufeQRuqHqI7EjSdkFLieNztkOzVxV9pkqUon&#10;qTkxlGzu/wCa2fVR59pkTcpMICX5Yq3c4OQoHkRk+WsYseERPCBzA9pa7QryaCOojMUgu0roZ/tH&#10;UFEmtxilVB2aCMoYWUJQVdFKzw9BGiK7WJq4qxOVSec7yamnC6tQ4ZPIDkAMADoIoBB0hGKmjgJL&#10;BqmNJhlNQkuhGZ81crbuOqWhXZStUOoP0urSp+zmWTkEc0LSdFtnmhWh8jgjvrYD2g6dtlo7kvMI&#10;apd2SbYVPUwLJSpOcd+yTqpsnGnFBO6rkVeeo1zriKqiVupWxXJCt0WcVIViQcLsrMpGdw4woFP4&#10;kKHhUk6EEjoRH4jhzKxm0MnjQ/JQPSLo5DjURkYNmYaHjyPL4L1gQNYkY1vsG2y0/bRZDVVYQiSq&#10;ksv6NU6dv7xlZgAEgHGqFAhSFc0nqCBsknPMRnb2OjcWOFiF82zQyU8joZRZzTYhRgh/CCOEio74&#10;9+UcT7dLsf2/bY2rPpr6/wBUrZcUuadZX4H5geB1zhqU7xZR596Ryx0b2hto6tleyqr1iVdQzVng&#10;JGmlfD6S7lKVee4nfcI6NmOddg1mtWrYzEz3RRNVPEy4Vfe3MYbB/h8R81mJvDow0OqXDTIePHyC&#10;vXRymbEx+JyDNvZZf9xGZ/1GnMhZ7KSjMjKsy0u0liXZSlttpAwlKQMAARrDbLtUXbbb1Ao7+7U3&#10;UgTUy2dZZB/Ak8lkcTxSPM6ZdtGvdqwrbVOpKV1B9RZk2la5cxqsjogHPrgRylNPrmnnH3XFvPOq&#10;LjjjhypSickk9SYsdDTCV3Wv0C0bAcLFU/2mYXaDlzP0HxXyJAGBwhcoWPIxLHkYsK0tROSOkWS9&#10;Jt2QtidcaUUuHdRvA6gE4Py/nF99QYpajINVSQfk3gS28kpOOI6H44jl4JaQNUlK0uY5rdSFocqx&#10;qIvNnTrsjckktok94sNqHVJ0xFZUtn1XknihmXVNN8ltEHPtGR2VYUxTJxNQqKQ243/dM5CiD+Y4&#10;09BEW2N+0ABmqrDBL1oaBmCs64JwMwoNSeBh48ol1b0oUTxgA40iPGPEJHOIBoSekSxpwMBGSdI9&#10;RdX/AGVbaZvYdtapldLizQHmhJ1qXAKguUK896APxtHxjnjfT+KPUaTmW5xht9lxDzLqAtDjZylS&#10;SMgg8wRgx48XUkB+XVjOQRg+sd49gzagbv2VOWvOPLcqVqOpk0FaiSuTWCqXOT+UBbX+mOsUrG6b&#10;tde3wPyWI9OcMG3+IRjgHfI/L0XTsER3/IwRVFkdlx92yqoq8NqFjWE2SWEN/TZkpOdX1ltPoUtt&#10;Pf7xGYNNbvdtNDCRhCEjQAcAPYRqavVL9bO2NcUzjeakH1yzeRwDEshvA/1FOH1JjNdpNwfqzYlY&#10;nUK3ZhTX0Zk8w454QR5gbx9ot0cRbDDEN4v6/wALX4aV0dHR0bNXN2vN5+llz/tavQXneEythwqp&#10;snmWlAOBSD4l/wASsn0x0jCoWAk4GoiWIt7GCNoa3QLY6eFlPE2GPRot9+KjzhjlBiAEaZOnOO04&#10;Xym5xiRZ72YebZbzjedWEj2zxj5yNVkqgT9FmWXyOTawTGnLnrb9dqrz7qlFsLKW28+FtI4Af9xQ&#10;SE8/ITDcww4pp1Csgg+fCGBqTfIZKCdiZDsm5LfS1nQEa+cCc4/oIp6ZNCoU6WmsY71tK8eoiqA1&#10;h8DcXCnGuDwHDesWvG8028hEuw2l6dWN7xk7raepHMxhjO0istvhx11t5GdWlNAD2I1ie0qWcZuR&#10;x1ST3bqElCsaEAAH5iMTxn3iMkkcXnPRVipqJutcA4ixW9qNWma7TWptnICtFIPFKhxEVYOSIxLZ&#10;fLONW886sK3Hn1FvIxoAAT8cxlwTrD+JxcwEqw073SQtc7VPlBnjAU6QY1x1hVLrG7neJfaQOSSf&#10;nG2uxZeq7Q2+0iWU93cjXmHaU8hRwFOEF1k+oU2Uj/2GNN114PVJwA5CAEfCJ2xWl2zdVCrKFltV&#10;NqUrO744gNvIWfkDEPWME0b28Qqdi8ArYJoSNQbeNsvevZUKyOXwgiO6pfiSQUnUekEZvdfMl1wD&#10;s6mPrXb9eE8v77k1Ul+6prGfhFy7SFVLdDodNBx38w5Mrx0QkJT81mLDs2UaVt/uGSc0Kp2pywz+&#10;ZMwpQ+STE+0o8VXDRGhqlMko+5dP/QjQImg1EVtNkfBfRNNEHYjSjcI2keTStP58oM+QhYh4iwLQ&#10;0ifIQa44QY1gKcjECFp+67Vm6NPvuJbLkktRUl1OuM64PQxQUW35ytzaWWGlbpI3nFJO6kZ4k/0j&#10;eCRga6+XIwJAGfDjoBDI0wJ1yUO7DWl1w7LgvlKSyJCTYlm9UNICAeoAj6E6aQyOEAGsPQAMgpcA&#10;NFgqCs0WUrssGJxkOJBylXBST5GMfl9mdLYe7xS3nUjXu1KAHyEZgRpEcQm6NjzdwSD6eKQ7T23K&#10;iy2hhhLTbaW20jCUJGAkdMQxx4RLELHCFE43WRnHSPnNTKZaXdeOPAkkR9fWLDc84O7blUnnvL9O&#10;UcPOyLpGV/VsLljxUpTilq1KjmKepAmnTe7ooMuEHz3Tj5xURT1JYapk4o8mVn18JiP1CrxzOa9n&#10;7KnDUbNoM2o5L8hLuk9d5tJ/rBHx2eS5lLAtlhQwpqmSyCOhDSRBGZnVfLr+8V5/7S3ndn/aYuaZ&#10;c0EvXDOnTO8y+2h0/wDF1Q9oqu0clKrjoriDlC5AlJ5Ed4rX5iMm7blpqpW1em1tLZTK1mmJbUsH&#10;OX5dRSrPT7Nxr4GNT3LcguK07cQ8oqnqWHZJwqOStrwqaV8Mp/h840Sh/NihmG4WP35L6PwM+10t&#10;DWtz2Wlh8gR8R71iuYeYjDibV6RnWGDwiPOGOUCEZhgiIwxAhMnhADrCPKEOMCFMnSI5gPCFAhSz&#10;CJxiETgQlEBO8ohKRqVHgBAvFCZmUSkut5w4SkfHyjCZmYVNTDjqzlSjn0HSK6tVQVFwJbJ7hB0z&#10;+I9YtqvIe8MpH7RsFC1M3WHZGgTESZpy61OSdMbSVO1CaZkkAdXXEtj/AOogB6RtTss2eb17Qlmy&#10;ime9lqe85Wn8JyAmWTvIz6uqZhnPIIonPO4FQtbOKamkmP6QT7l6osYlGW2G0YbaSEJGeQGBBEgT&#10;gZOsEZxmvmgi60h2vtnyr22RTU7Ksl6p2859asJQMqcbSkpfQOuWlKOOZQmOCD4kpIxqMgg8R1j1&#10;nLYUMFIUCCCDwPlHmpt02WK2O7SZyhMtFFFmwqfo6ycgy6leJr1aUdz/ACls/ii3YFVWLqd2/MfN&#10;bH0CxUML8NlOvab47x8/VYD8IPhAoFPEQdYuS2lLnyhjlwiOfaGDwgQn8IY9ojEgDAhI8uEA48oD&#10;6QAE6wLxCjgQYj5vvty6curS2P8AEcRZ565W2wRKpKlfmUNI5Lmt1ST5WM7xV4mX25RkuvKCEDrz&#10;jF6rWlVBPdIy2wDnHNXrFFNTr06rfeWVq6ch6R8SdMQ0fIXZBRc1SZOy3II0xxgMKHjJxCKYo0J4&#10;ZPKO4P0duzZyVoVx3/MtpBqqxS6aojX6Myol1YPRTxI8wyI47sOxqptOvaj2lRcpqNVe7v6QElQl&#10;GRq9MK8kIyfNRQOceutmWrTbGtWk29R5YStLpks3KSzQAGEIAAz1J4k8ySYr2L1AawQg5nXwWd9M&#10;MREVOKFh7T8zyA09T8FeN09B8YIlBFTWQpiNVdorYhLbcNnr1KS6iTr0kozdIqCh/cTASRuqI17t&#10;YO4sDkQcZSI2qDrxiOMA5ORHbHFjg5uoSsMr4JGyxmzgbgrxqnn63bNYnqRVGHZGpyD6pebkpjVT&#10;DidCnPMcwrgoEEaGPsi6nkj7RpCh5aR6Bdq3ssM7ZJMXHb3cSN7STW4lbnhaqDSQSGXSPxfkX+HO&#10;D4SY8552Sm6XUJun1GUep9Rk3CxNScwndcYcHFKh/XgRqMiL3RV4qW62cNQt/wAD6QDFIcnWkGo+&#10;Y5K+tXWwfvsLHocx9v1plf3TnyjFvaHnMSolcrUKuUb1k5uiUA0acz7Qv1rl/wB04PhGLkJ5ZgCf&#10;ODrXL32uXisgeuskYaZweRUcxQv3BPPgjvEtjluDEW3GCNYYMcmRx3pJ08jtSpLUt0lTiy4o81aw&#10;sknp6QZhZhNNybp4hQ8wDUwIS4A6wnnQwjfKVryQlKG0lS1qJwlKQNSokgADiSBCW6lsArCjvKCE&#10;pQkqUtROAlKRqpRJwAASY7t7I/ZGdtWZk78vyUSm4EjvKVRHQFCmZGO+d5GYIOg4NgkaqJIZVdUy&#10;lZtO13BQmK4rDhUHWyHtHQbyfpxKzLsc9nF3ZDbD9w3Cwhu9620j6Q3oTTpbQolQeufE4RoV6cEC&#10;OjwndGCYTfh5iJE+cUOSR0ry9+pWBVdVLWzOqJjdzvu3kiCFnzghNNFIDWAjSAHWAnSBCWOMaQ7Q&#10;/ZZt/bjJfTm8Ua7pdvclawykZUn928n9ojXgdRyIjd+eMMnOfSO2PdG4OabEJeCeSmkEsLrOG8Lx&#10;52lbMLn2R100y66YuQWV7jE82CuTmendu4Gv+FWFeR4xi6spOMZIMeytx2nSLtpb9NrNOl6lIvpK&#10;HGJhsLSpPQgxydtM/R4UieW5NWDX3LdVqRS6ggzMpniAk532x5AkDkIs1Ni7T2ZxbmtSw3phG4CO&#10;vFj+4aeY3eS4cwTrABG07y7Le1Wxe9XPWZN1SVQrAm7eWJ9BHXcTh0f7I1XUV/Ubqmaq2/SH0nBa&#10;qTC5VQPo4ExOx1EUvccCr3BX0tUA6GUO8CPhqnjhABFMiqSbuCicl1p/Mh5JHyMTM9KNjK5thCfz&#10;KdSB/OF0/X3xC4R8ZOeYqbwYkVqqMwTozINqmVn+FsKMbMs3s37U7+UPquxanKS5/wDLroFNZx1w&#10;79oR/lbMIvmjjF3uATOesp6YbU8gaOZC1zxzF4sizK/tJuIUO1aPM12qjHeNSww3LpJxvPunwtJ8&#10;1HPQHhHX+zP9HbLtLYm9oVxmoFOqqPQN+XYPkuYV9qscc7objrWy7Dt3Z5Q2KNbVGk6JTGQN2Wkm&#10;g2kn8ysaqUealEk8zELUYuxgLYRc8dypGI9MKeEFlENt3E5N+p9y0V2bOxtSNkr8tctyus3DfCUn&#10;un0JP0Sm50KZZKhkqIOC6obx5BI0PSYb3SfTENICeAhk8Yq8kr5nF7zcrKqqrmrZTNO67j95cAmB&#10;ARADATCSaJYggzBAhA4wHhBBAhLrDgggQlziK+UEECEl6GPiuSl6kytqbYammicFDyAtJ9jBBHTd&#10;V2zvLGajsasCpFS5uxrbmlnip+kS6yfiiKWQ2I7OpV4LYsG12Vp+6pujSySPTCIIIkGd1WGPuLLp&#10;WlSVGZSzIScvItfu5ZpLafgAIqRqr2ggiPf3lAy98pDhDHGCCOUkVPlCPOCCBeJiAwQQISggggQv&#10;/9lQSwECLQAUAAYACAAAACEAKxDbwAoBAAAUAgAAEwAAAAAAAAAAAAAAAAAAAAAAW0NvbnRlbnRf&#10;VHlwZXNdLnhtbFBLAQItABQABgAIAAAAIQA4/SH/1gAAAJQBAAALAAAAAAAAAAAAAAAAADsBAABf&#10;cmVscy8ucmVsc1BLAQItABQABgAIAAAAIQCWpn88kAQAAFwRAAAOAAAAAAAAAAAAAAAAADoCAABk&#10;cnMvZTJvRG9jLnhtbFBLAQItABQABgAIAAAAIQA3ncEYugAAACEBAAAZAAAAAAAAAAAAAAAAAPYG&#10;AABkcnMvX3JlbHMvZTJvRG9jLnhtbC5yZWxzUEsBAi0AFAAGAAgAAAAhAF8OgUbhAAAACgEAAA8A&#10;AAAAAAAAAAAAAAAA5wcAAGRycy9kb3ducmV2LnhtbFBLAQItAAoAAAAAAAAAIQCCMi7ZQBYAAEAW&#10;AAAUAAAAAAAAAAAAAAAAAPUIAABkcnMvbWVkaWEvaW1hZ2UxLmpwZ1BLBQYAAAAABgAGAHwBAABn&#10;HwAAAAA=&#10;">
                <v:shape id="Picture 28" o:spid="_x0000_s1027" type="#_x0000_t75" style="position:absolute;left:2612;width:11757;height:11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YicwAAAANsAAAAPAAAAZHJzL2Rvd25yZXYueG1sRE/Pa8Iw&#10;FL4P/B/CE3ZbU3tYR2cUGVi9TkXY7bV5tmHNS2liW/97cxjs+PH9Xm9n24mRBm8cK1glKQji2mnD&#10;jYLLef/2AcIHZI2dY1LwIA/bzeJljYV2E3/TeAqNiCHsC1TQhtAXUvq6JYs+cT1x5G5usBgiHBqp&#10;B5xiuO1klqbv0qLh2NBiT18t1b+nu1Uw7nMuy/ygy9uPqXbV4arvJlPqdTnvPkEEmsO/+M991Aqy&#10;ODZ+iT9Abp4AAAD//wMAUEsBAi0AFAAGAAgAAAAhANvh9svuAAAAhQEAABMAAAAAAAAAAAAAAAAA&#10;AAAAAFtDb250ZW50X1R5cGVzXS54bWxQSwECLQAUAAYACAAAACEAWvQsW78AAAAVAQAACwAAAAAA&#10;AAAAAAAAAAAfAQAAX3JlbHMvLnJlbHNQSwECLQAUAAYACAAAACEAIZ2InMAAAADbAAAADwAAAAAA&#10;AAAAAAAAAAAHAgAAZHJzL2Rvd25yZXYueG1sUEsFBgAAAAADAAMAtwAAAPQCAAAAAA==&#10;">
                  <v:imagedata r:id="rId14" o:title=""/>
                  <v:path arrowok="t"/>
                </v:shape>
                <v:group id="Group 29" o:spid="_x0000_s1028" style="position:absolute;top:8055;width:8394;height:4051;rotation:-692211fd" coordsize="8394,4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1kExAAAANsAAAAPAAAAZHJzL2Rvd25yZXYueG1sRI9Pa8JA&#10;FMTvBb/D8gRvdWOktY2uEgShlx78R3t8ZJ/ZYPZtzK4m9tO7hUKPw8z8hlmseluLG7W+cqxgMk5A&#10;EBdOV1wqOOw3z28gfEDWWDsmBXfysFoOnhaYadfxlm67UIoIYZ+hAhNCk0npC0MW/dg1xNE7udZi&#10;iLItpW6xi3BbyzRJXqXFiuOCwYbWhorz7moVvKSYF5/dZMq5uXwfZ1/r/IfvSo2GfT4HEagP/+G/&#10;9odWkL7D75f4A+TyAQAA//8DAFBLAQItABQABgAIAAAAIQDb4fbL7gAAAIUBAAATAAAAAAAAAAAA&#10;AAAAAAAAAABbQ29udGVudF9UeXBlc10ueG1sUEsBAi0AFAAGAAgAAAAhAFr0LFu/AAAAFQEAAAsA&#10;AAAAAAAAAAAAAAAAHwEAAF9yZWxzLy5yZWxzUEsBAi0AFAAGAAgAAAAhAK2vWQTEAAAA2wAAAA8A&#10;AAAAAAAAAAAAAAAABwIAAGRycy9kb3ducmV2LnhtbFBLBQYAAAAAAwADALcAAAD4AgAAAAA=&#10;">
                  <v:shape id="Arc 30" o:spid="_x0000_s1029" style="position:absolute;left:95;width:6096;height:1238;rotation:9606923fd;visibility:visible;mso-wrap-style:square;v-text-anchor:middle" coordsize="60960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ObYwAAAANsAAAAPAAAAZHJzL2Rvd25yZXYueG1sRE/daoMw&#10;FL4v7B3CGeyujd1giDNKEcpkYxe6PsDBnKnMnIjJanz75aLQy4/vPy+DmcSVFjdaVnA8JCCIO6tH&#10;7hVcvs/7FITzyBony6RgIwdl8bDLMdN25Yaure9FDGGXoYLB+zmT0nUDGXQHOxNH7scuBn2ESy/1&#10;gmsMN5N8TpJXaXDk2DDgTNVA3W/7ZxT07ZdumpDWH1u7hvezHi/bZ6XU02M4vYHwFPxdfHPXWsFL&#10;XB+/xB8gi38AAAD//wMAUEsBAi0AFAAGAAgAAAAhANvh9svuAAAAhQEAABMAAAAAAAAAAAAAAAAA&#10;AAAAAFtDb250ZW50X1R5cGVzXS54bWxQSwECLQAUAAYACAAAACEAWvQsW78AAAAVAQAACwAAAAAA&#10;AAAAAAAAAAAfAQAAX3JlbHMvLnJlbHNQSwECLQAUAAYACAAAACEAKZzm2MAAAADbAAAADwAAAAAA&#10;AAAAAAAAAAAHAgAAZHJzL2Rvd25yZXYueG1sUEsFBgAAAAADAAMAtwAAAPQCAAAAAA==&#10;" path="m304800,nsc473136,,609600,27719,609600,61913r-304800,l304800,xem304800,nfc473136,,609600,27719,609600,61913e" filled="f" strokecolor="black [3040]">
                    <v:path arrowok="t" o:connecttype="custom" o:connectlocs="304800,0;609600,61913" o:connectangles="0,0"/>
                  </v:shape>
                  <v:shape id="Arc 31" o:spid="_x0000_s1030" style="position:absolute;top:1238;width:7823;height:1289;rotation:9606923fd;visibility:visible;mso-wrap-style:square;v-text-anchor:middle" coordsize="782320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7XCwAAAANsAAAAPAAAAZHJzL2Rvd25yZXYueG1sRI9Pi8Iw&#10;FMTvgt8hPMGbplXQpRpFFhb2uP5B2dujeTbF5qUk0Xa//UYQPA4z8xtmve1tIx7kQ+1YQT7NQBCX&#10;TtdcKTgdvyYfIEJE1tg4JgV/FGC7GQ7WWGjX8Z4eh1iJBOFQoAITY1tIGUpDFsPUtcTJuzpvMSbp&#10;K6k9dgluGznLsoW0WHNaMNjSp6HydrhbBd3uuqQfNhc++qXrznn45XNQajzqdysQkfr4Dr/a31rB&#10;PIfnl/QD5OYfAAD//wMAUEsBAi0AFAAGAAgAAAAhANvh9svuAAAAhQEAABMAAAAAAAAAAAAAAAAA&#10;AAAAAFtDb250ZW50X1R5cGVzXS54bWxQSwECLQAUAAYACAAAACEAWvQsW78AAAAVAQAACwAAAAAA&#10;AAAAAAAAAAAfAQAAX3JlbHMvLnJlbHNQSwECLQAUAAYACAAAACEAdc+1wsAAAADbAAAADwAAAAAA&#10;AAAAAAAAAAAHAgAAZHJzL2Rvd25yZXYueG1sUEsFBgAAAAADAAMAtwAAAPQCAAAAAA==&#10;" path="m391160,nsc607192,,782320,28857,782320,64453r-391160,l391160,xem391160,nfc607192,,782320,28857,782320,64453e" filled="f" strokecolor="black [3040]">
                    <v:path arrowok="t" o:connecttype="custom" o:connectlocs="391160,0;782320,64453" o:connectangles="0,0"/>
                  </v:shape>
                  <v:shape id="Arc 288" o:spid="_x0000_s1031" style="position:absolute;left:571;top:2762;width:7823;height:1289;rotation:9606923fd;visibility:visible;mso-wrap-style:square;v-text-anchor:middle" coordsize="782320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QC+vgAAANwAAAAPAAAAZHJzL2Rvd25yZXYueG1sRE/LisIw&#10;FN0PzD+EO+BumupCpWNaRBhw6Qtldpfm2hSbm5JkbP17sxBcHs57VY22E3fyoXWsYJrlIIhrp1tu&#10;FJyOv99LECEia+wck4IHBajKz48VFtoNvKf7ITYihXAoUIGJsS+kDLUhiyFzPXHirs5bjAn6RmqP&#10;Qwq3nZzl+VxabDk1GOxpY6i+Hf6tgmF9XdCOzYWPfuGG8zT88TkoNfka1z8gIo3xLX65t1rBbJnW&#10;pjPpCMjyCQAA//8DAFBLAQItABQABgAIAAAAIQDb4fbL7gAAAIUBAAATAAAAAAAAAAAAAAAAAAAA&#10;AABbQ29udGVudF9UeXBlc10ueG1sUEsBAi0AFAAGAAgAAAAhAFr0LFu/AAAAFQEAAAsAAAAAAAAA&#10;AAAAAAAAHwEAAF9yZWxzLy5yZWxzUEsBAi0AFAAGAAgAAAAhAK81AL6+AAAA3AAAAA8AAAAAAAAA&#10;AAAAAAAABwIAAGRycy9kb3ducmV2LnhtbFBLBQYAAAAAAwADALcAAADyAgAAAAA=&#10;" path="m391160,nsc607192,,782320,28857,782320,64453r-391160,l391160,xem391160,nfc607192,,782320,28857,782320,64453e" filled="f" strokecolor="black [3040]">
                    <v:path arrowok="t" o:connecttype="custom" o:connectlocs="391160,0;782320,64453" o:connectangles="0,0"/>
                  </v:shape>
                </v:group>
              </v:group>
            </w:pict>
          </mc:Fallback>
        </mc:AlternateContent>
      </w:r>
    </w:p>
    <w:p w:rsidR="00CA01C4" w:rsidRDefault="00CA01C4" w:rsidP="00CA01C4">
      <w:pPr>
        <w:ind w:left="284"/>
        <w:rPr>
          <w:rFonts w:ascii="Comic Sans MS" w:hAnsi="Comic Sans MS"/>
          <w:sz w:val="36"/>
          <w:szCs w:val="36"/>
        </w:rPr>
      </w:pPr>
    </w:p>
    <w:p w:rsidR="00CA01C4" w:rsidRDefault="00CA01C4" w:rsidP="00CA01C4">
      <w:pPr>
        <w:ind w:left="284"/>
        <w:rPr>
          <w:rFonts w:ascii="Comic Sans MS" w:hAnsi="Comic Sans MS"/>
          <w:sz w:val="36"/>
          <w:szCs w:val="36"/>
        </w:rPr>
      </w:pPr>
    </w:p>
    <w:p w:rsidR="00CA01C4" w:rsidRDefault="00CA01C4" w:rsidP="00CA01C4">
      <w:pPr>
        <w:ind w:left="284"/>
        <w:rPr>
          <w:rFonts w:ascii="Comic Sans MS" w:hAnsi="Comic Sans MS"/>
          <w:sz w:val="36"/>
          <w:szCs w:val="36"/>
        </w:rPr>
      </w:pPr>
    </w:p>
    <w:p w:rsidR="00CA01C4" w:rsidRDefault="00CA01C4" w:rsidP="00CA01C4">
      <w:pPr>
        <w:rPr>
          <w:rFonts w:ascii="Comic Sans MS" w:hAnsi="Comic Sans MS"/>
          <w:sz w:val="36"/>
          <w:szCs w:val="36"/>
        </w:rPr>
      </w:pPr>
    </w:p>
    <w:p w:rsidR="00CA01C4" w:rsidRDefault="00CA01C4" w:rsidP="00CA01C4">
      <w:pPr>
        <w:ind w:left="284"/>
        <w:rPr>
          <w:rFonts w:ascii="Comic Sans MS" w:hAnsi="Comic Sans MS"/>
          <w:sz w:val="36"/>
          <w:szCs w:val="36"/>
        </w:rPr>
      </w:pPr>
    </w:p>
    <w:p w:rsidR="00CA01C4" w:rsidRPr="006511D4" w:rsidRDefault="00CA01C4" w:rsidP="00CA01C4">
      <w:pPr>
        <w:ind w:left="284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0"/>
          <w:szCs w:val="30"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7ACAC93" wp14:editId="76654855">
                <wp:simplePos x="0" y="0"/>
                <wp:positionH relativeFrom="column">
                  <wp:posOffset>106499</wp:posOffset>
                </wp:positionH>
                <wp:positionV relativeFrom="paragraph">
                  <wp:posOffset>239395</wp:posOffset>
                </wp:positionV>
                <wp:extent cx="2578735" cy="804545"/>
                <wp:effectExtent l="57150" t="114300" r="31115" b="109855"/>
                <wp:wrapNone/>
                <wp:docPr id="322" name="Group 3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129315">
                          <a:off x="0" y="0"/>
                          <a:ext cx="2578735" cy="804545"/>
                          <a:chOff x="0" y="0"/>
                          <a:chExt cx="1800225" cy="561975"/>
                        </a:xfrm>
                      </wpg:grpSpPr>
                      <pic:pic xmlns:pic="http://schemas.openxmlformats.org/drawingml/2006/picture">
                        <pic:nvPicPr>
                          <pic:cNvPr id="323" name="Picture 323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duotone>
                              <a:prstClr val="black"/>
                              <a:schemeClr val="bg1">
                                <a:lumMod val="65000"/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2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3350" y="85725"/>
                            <a:ext cx="14954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A01C4" w:rsidRPr="006511D4" w:rsidRDefault="00CA01C4" w:rsidP="00CA01C4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40"/>
                                  <w:szCs w:val="40"/>
                                </w:rPr>
                              </w:pPr>
                              <w:r w:rsidRPr="006511D4">
                                <w:rPr>
                                  <w:rFonts w:ascii="Comic Sans MS" w:hAnsi="Comic Sans MS"/>
                                  <w:b/>
                                  <w:sz w:val="40"/>
                                  <w:szCs w:val="40"/>
                                </w:rPr>
                                <w:t>Going Further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ACAC93" id="Group 322" o:spid="_x0000_s1041" style="position:absolute;left:0;text-align:left;margin-left:8.4pt;margin-top:18.85pt;width:203.05pt;height:63.35pt;rotation:-514114fd;z-index:251663360;mso-width-relative:margin;mso-height-relative:margin" coordsize="18002,561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kYyDtAwAAHwkAAA4AAABkcnMvZTJvRG9jLnhtbJxW227jNhB9L9B/&#10;IPTu6GIptoXYi6yTDRbYtsFePoCmKIuIRLIkFTlb9N87Q8q3JOgGebBBDsnhmXNmhrr6sOta8siN&#10;FUouo/QiiQiXTFVCbpfRj++fJvOIWEdlRVsl+TJ64jb6sPr9t6tBlzxTjWorbgg4kbYc9DJqnNNl&#10;HFvW8I7aC6W5hMVamY46mJptXBk6gPeujbMkuYwHZSptFOPWgvUmLEYr77+uOXN/1bXljrTLCLA5&#10;/2/8/wb/49UVLbeG6kawEQZ9B4qOCgmXHlzdUEdJb8QLV51gRllVuwumuljVtWDcxwDRpMmzaO6M&#10;6rWPZVsOW32gCah9xtO73bI/H+8NEdUymmZZRCTtQCR/L0ED0DPobQm77oz+pu/NaNiGGUa8q01H&#10;jAJmszTNFtO08ERAaGTneX468Mx3jjAwZsVsPpsWEWGwNk/yIi+CEKwBtV4cY83teDCdJ0mWjQeL&#10;y3Qx8wfjgGJ1FSPYAzYtWAm/kTYYvaDt1+kFp1xveDQ66d7ko6PmodcTUFhTJzaiFe7JZyswg6Dk&#10;471g9yZMThWY7hWAdbwWNJgiM3gI94VTFKP6otiDJVKtGyq3/NpqSHUoQNwdn2/307MrN63Qn0Tb&#10;onw4HoODsniWVq/wE1L2RrG+49KFGjS8hTiVtI3QNiKm5N2GQ0qZz1Xqk6HqlYPyx/u0sW7dGvJI&#10;oSI3LWUPQXpf8fy4sg0n2777Q1Vh92WRJGPFOiFdMOZHo6XusDeHrWEzJMfBN3BDyxMwkJBfrENY&#10;mJq+Xv/J5tdJssg+TtZFsp7kyex2cr3IZ5NZcjvLk3yertP1vxhVmpe95aADbW+0GDkE6wsWXy3O&#10;sY2FsvftI8TjAwSUAMij3UMEE0qFWK1hX0FtUBrGznDHGhzWoOhox5j3C17+o+KYGxYKmWwGIAuK&#10;nfZOeZGwkNHP/1Xurwow6HvHVUdQaEgBAOq900dgGpPzuAUvkwoT0YfSyjMDbESLh4+AxyHgx54E&#10;r4Xd5y3M3sY5vhWv9dlvDdUcUKLb03LM9+X4HdPjo9qRsSP6bdgOiduBGesOsVv9rCqNUUPDaQX4&#10;QmWON+DRcN2bpEin02kBrxd2y2IG/c/zhZiwm6b5osj3TXEKTRG2BqL3iqIU79WEDMtoUYD7M3Fo&#10;2QkHD3crOuzg+1qjJUZ7KysP0FHRhvFeSww/aIkjt9vs/NPjA0LLRlVPQKp/TSBe+K6AFGqU+RmR&#10;Ad7oZWT/7il24/azBE4XaZ7jo+4nOTADE3O6sjldoZKBq2XkIhKGa+c/BEJg11AGtfAZekQCOYcT&#10;SDU/8q8wjM6e+dO533X8rln9BwAA//8DAFBLAwQUAAYACAAAACEAjiIJQr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CjID8Kbmq8eaNwAAAP//AwBQSwMEFAAGAAgAAAAhACI5lWbc&#10;AAAACQEAAA8AAABkcnMvZG93bnJldi54bWxMj0FPg0AQhe8m/ofNmHizSykWRJam0XI0RtT7FqZA&#10;ys6S3W2L/97pSY8v3+S9b4rNbEZxRucHSwqWiwgEUmPbgToFX5/VQwbCB02tHi2hgh/0sClvbwqd&#10;t/ZCH3iuQye4hHyuFfQhTLmUvunRaL+wExKzg3VGB46uk63TFy43o4yjaC2NHogXej3hS4/NsT4Z&#10;BW/HbPf+naWPy6revc6Hlau2wSl1fzdvn0EEnMPfMVz1WR1KdtrbE7VejJzXbB4UrNIUBPMkjp9A&#10;7K8gSUCWhfz/QfkLAAD//wMAUEsDBBQABgAIAAAAIQD0NGSSrzsAAPifAAAUAAAAZHJzL21lZGlh&#10;L2ltYWdlMS5lbWZcmgV4FkfX98/o2fu+cWuxFgpFSrGntFDc3Wkp7u7uHoIF9xAcEtwluAR3DQGC&#10;Bg1WXFN4/7s8fb/3+sj1Y3Znd+eePec/Z2RHEFEn8O+/MTio/O+Je5yaKDhAlKlctfJEgt4vICqC&#10;fPV/7nEPMyGjniQqKYie/3/XKE7TsBWKUAB1qk7UDFQoW6kMbh3mFvT87b0I95GKyBfkQ+FZs7u/&#10;kEm7uQYE5OMvcV/co0SynPNtoq9H6Z3YwNer7n3uzUYIL9UisZfa/55LIb1yhPzy5Yt3JY/4lhw8&#10;8RF1/vefW0JuVMpN8yB1y/5/T0iUxchJwBNuKV/vy43cr+UY1F14V76WI71ynqOcTMjIqpLICDqh&#10;Iui4WkrH1CI6oubTIRVGUWom7VFTaLsKoc0qmNaqIbRM9aOFqjuFqg40WbWk0aoRDVZ/Uk9Vg9qr&#10;itRElaHaqhiVU4WokCpAuVQ+yqhyU1KVC4b7iV7In+i2zEXnZB7aL/PTevkbLZBFaYIsQwNlFeog&#10;61B92YgqydZUSHahnLI/pZNBsPNE+izC6LlYRnfEZooRUXRCnKX94iZtFX/TGvGFlorkYq7IImaI&#10;X8VEUUmMEY1FkOgphuJokFggBohI0U+cBfFAywHiezlIFJFDRX05UjSXPUV72UJ0l7XFAFlaBMkC&#10;Yrz8UcyQ34gF0ieWywTaKJ/TYXmZrsoD9LdcTxqWSqcmUj41nMqr3tRIdYQlWtE41QRWakCR6i86&#10;Be6qevRRNaSkuhn9qNtQEd2Vauj+1EoHU189lcbpRTRPb6R1+iDt05fprH5KN7UW7/VDSm5O0U9m&#10;C5UxC6ihCaFeph+NN+1oqWlAO011Om/KUrwpSl/Mr5TK5qecNg8Vt7mpFtJWNh/1sQVotC1Ms2wp&#10;irCVabP9g/bbpnTKdqbLdiDdtiEUb+fSc7uW3tgo+mBj6JN9SglWi5T8nnLyEyrBt+hPvkgd+DgN&#10;5b00jbfSMl5NO3kJneEwiuNp9IZDiJ2RlNYZQrmcflTU6UHVnM7U2GlHg53mNMFpQnOdhrTd+YuO&#10;OHUpGtx2/qRnSD8B9tWjlL4G9J2vEeX0NaUCvhZU3NeGKvo6Ui1fN2rg600tfQOpk2849fKNoYG+&#10;yTTCN5vG+hbSZN8KmunbRHN9u2mR7whF+C7QSt8NWud7RBt972irT4vtvhRily+T2OPLK/b5iov9&#10;vuoiytdUHPB1Ewd9w8E0HEcgb7u469sijH+jyOrfIEqDxv5Noq9/q5js3yGW+feJDf6DYpf/qDjs&#10;PyHO+M+Ky/6L4rb/ioj33xQv/HfFe/9j8cX/QpjAOxEIfBbJAkamDiSS6QKp5HeBDDJzIKvMGsgt&#10;swd+kzkDJeRPgYoyV6CW/DnQELTGcVfkDcC1YNwzGfeG4ZkIPLtRpg3skUkDl6Q/cEeqwN8ywZ8g&#10;3/h96qk/jbrrz6pi/fnVeX8JdcRfTe32N1Ib/B1UuL+fCvWPVuP9M9Vq/yy10x+qjvvnqPv++UoE&#10;lqi0gRUqX2C9KhfYpuoH9quOgRNqYCBajQ3cUjMCT9TCwHu1ImD1+kBKvTWQWe8I5NW7AsX17kA1&#10;vTPQSG8LdNKbAwP1mkCIjgiE6bmBlXpKYIceGTiueweu6NaBh7pO4J0uGTAmVyClyR/IbAoG8ppS&#10;gcqmUqClqREYZP4ITDN/BVaaeoF9INrUDcSbOoEEXEtiKwW+t6UDee3vgWI2X6CKzRaoZ9MFWtkk&#10;gS5WBPrZV/5h9q5/tL3on2AP+qfazf6Zdol/tp3iD7VDQWccN0BeRVz7Fff84B8F5thM/jX2O/9e&#10;m85/zqbx37bJ/S9swE+s/Un5H18Gfu3LwY99BTjOV5xjfBX5pK8m7/P9xZt9jXmZrwWH+tpwiK8d&#10;D/a15y6gia8tV/e15uK+Zpzb14Az+OpwwFeZPzgl+b5TgC862Xi/8w2vcyyHO2k4DOdTkT/GKcND&#10;nFrc22nMHZ0O3MLpwzWcCVzUWcQ5nU38jXOAtXOeX/AN/MXzSRxt5/cczv/wVBbOEFZ4Sjl1QSkm&#10;52dO4DT8jgn3xdt4Pm9v8w4bw4vsKR5j93MXu4Xr2GVc0IZyejuOP5sB/MSM41gzm4+bCN5uNvIK&#10;s5tDzVEeZ87xQHOVO5vb3MQ85JrmKZc2L/lX84ZzmPec3nzgJOYjC6Rv9HuO12/4un7J5/RTPqQf&#10;8g59m9fqq7xEn+PZ+ihP0Lt5uN7IfXQEd9Kzubkex3X1AC6ANKWexa/VUo5R63in2saL1H4eo45y&#10;N3WKG6jzXE5Fcz4VwxnVZQ4g/Sij+ZE8z7HyNJ+Ux3iPjOINcieHy40cKpfzRDmfg+RU7i+DuYvs&#10;y61lO24o63FtWZEryd+4pMzCBWUyziM/2QyS2C81fxAOPxQBjhFJ+LBIxpEiBS9DJJwtUvFYMAB0&#10;Ak2RVwvXyuKeQrj3Z5GIMwkfpxKG/ULyF/ps3yCaPqbXNo7+tlfokT1Hd+1+RN1NdMwup512Hq20&#10;0ynUTqRRdiz1tKOoqQ2mykgL2DGU0U4gi+vPzFyKNstol9lMi00UjTEXqIu5T3XMJapuDlNFs41K&#10;m1VUBD3EL2Y65TLjKIsZTulMf/QePYhNJ/oHvc5L3YIe6KYUqxvRGd2QDugGtBWswHEY8iboJjRE&#10;N6duujU11x2oFnqpUro35deDKLMOomQ6hL6oafRMzaXrGC+cUP+OOjDkwL//O0p5jtHHeORlVWXR&#10;M43klHYSZ7dzuKgN59p2LbezkTzE7uXp9jCvgiqj7AW+CoW+sLHsQOOZ+CYX4ltcA2kbvs6D+SpP&#10;50u8is/yfj7GMfj/KUeydFajdSzgXM4ULuEM51pOV27pNEJLqsDBTj6egdY2z/HzUucfGwPOodUd&#10;c3LzPqccb3Ea8nKnG89xRnKIM4sHOiu4g7OD/3KOcRknhvM4d/lb5zna1wd+hF86xz5nGydx5nMK&#10;J4hTOW05tVOFUzp5OZmTnAPOa6udSzaBt9kXPMfe5YE2mhvZg1zMbuDvbBgntZPZtcUojLyyqv0k&#10;7Ai0vFGcwk7lbHYeF0GLrGXXgw3c1u7wGGyjeJo9xivtWdgo2uOKvQo73YCdbnlk4jjYKg62+kpb&#10;5A+BzWbwFY/VfIGjEDMu80HkHOBnvANxYi0iylq832L+2ZnmURJv5VLH6c6tnSagMfd1KnmMcf7D&#10;s520HgucAEc4n+1S5wts+sVGOwn2tJOaD8OuRxB7djtleaPTANTHfV3xTBCPdWbyOGcG93eWcTtY&#10;0eVP54hHaSeacztxHt84TxG/3sHm7xDnvsDbFna3TiQncubBziM826eA7VPA9smdqiAvfJICvnF5&#10;Y6UTYz/wdvsM/M1hNo4HQVuNYUeXEnYdZ0LUS2Yn8r/2Twz7Z7Tzoc1N3AB6bAgG2Ms8297nSPsK&#10;vOZo+5lfWYafk3jkgd+rcBqPtrBiEFToMh+a2IY6nUN9z4NHsLJ0EqCeBE7rvOS8zn3OB8o5V7ie&#10;c8Kjo7MTUX8nD3ZW8QQnlCeCec4oXun04Eho2SXKKc8n8KYnnTx8ARqOdT7aJSDM8fE0nLsE4XpP&#10;6NqlBezvUsPpzMWcoR45nUnoTSahhvNg35UeT3gLWtVetKc9aFFHeCWfRju74DEYimnDsVwdWqoB&#10;CoFMwEGeD7yEja5CkwegTZfV9jjPgN6H2t1o35u5PahjV4HVaAOLOaedzanshP+1u2v/cV6MKEP/&#10;mH78zgzl52Y0x5uJfMvM5Bgzj0+ZcI4yqznSbOJVZgcvMPt4qjnMI80J7mvOcnsTzQ3NFa5qYrmY&#10;ucF5zE3+3tziZEgFzl/qWL6jY/iiPo/e6CRH6kO8XO/iOXoDeqJwHooeqIcey210Py6tR3EFPY2r&#10;6QX8h17FDfVWbqWjuLM+xX31ZfRacTxeP0Yv9pqX6gTeqJWzV/ucUzqJc02ndB7rNM5H/a3jN2md&#10;dOZbJ5dJ4xQxKZ2qJonTxLDT1Xzh4eg1p5p4Xor6bsU7HMU7XTUR/NhM5teIDa4dJnrx4RDi5gD+&#10;ZPrwGzOYn5lgfmDG8w0znW+CaBPmccIs5v1mJW8xG1DeBl5pInm+2cNTzEEOMsdgp2Pcx5zmduY8&#10;NzCXPKrCXsXw+3nMdY/vkSYDyYFE/ku86ytwV0dztD7rcVgf522whctKvYPn6nUek/QS2GUm99Kj&#10;uTdoq3tzCR3M5fR0jyp6IbvU1qu5vt6G3v4gtwAd9RmP3voKfHDXIwQjBpdZ+i1GC5891mvj7NGJ&#10;PE7q5E4sbHwNPNJpYev0Hn6THvb+Si7YvqhJ7VHNJIPd/U5T43O6GeGMMO/YZbp5zBHQRgTed5s5&#10;hRHPLr5mlns8NVNh66nQ4ijEatf+ffmlCYImJ3lchh4vm6V82GzjzbDtYthyCZhiHvBQ84qHgS4m&#10;gRsb4zQ22qliAtBAMo+foIV0qJuLH9r4qFM7n8BjaOeaTuZcB6fxrvs0e2zSwgnXHzgCzNEveKKO&#10;9xihb3EQ6K8vcVd9ApyEfvd7NNFbMJpawTX0PDCfK+upHuXgk7LQeVs9EJoewN0w2uquQ3iwngOb&#10;L+NQvcljmd7DW/QRj4P6NF+ABlziMIJ7od32dAPtym1fcR7fI80D8oLiyK8GuzaEhlw6mMvcz1zg&#10;YOhvFJiG0eRCE8WrYe9tZovHQbOWT5tlsOlCsIDjMAJ1cdvDSzOWP5jh/+sH1x//jimKQV/5oaus&#10;0FVqHckW7/9GHec76hyfw+hwj7rBK9QdnqEe8DD1iDuqx1xXPeGSSHOpeE6NfML1x/IGx8gYPiDP&#10;8np5hOfJ3RwiN/BAGc4d5SxuJEdzDYwcy8jW/LuszflkMf5Z/odzyuycTabnLDIpV5A3bVX5t60t&#10;v9j6OG8uv+cOMg/3wr1DZVWU14BnYeS5VPbmjXI475cT+KyczbfkYn4hV7NUmzml2sU/qiguhNFu&#10;ZXWSG6sz3B3vEgxCwRqc71cn+JI6zI/VXv6iIjmVXsM59CJ2bTHZixmHqTjaYhH4PC9i2A96pUcq&#10;aELDry6vUX4cyroDzqpLvFtdg51ue8xQd2GrB7BVvEddpCVBKZAL+Zhfwma3WIAnMpYvY/R9UJ7y&#10;2CAP8XyJ+AwmyHU8CO82SC7hznIGN8Hou4kcxbXw/i7lZSuPIrIW/0cW5V9AXpmfc8lsnEOmA+lh&#10;26QgOUbpt2xZ2LeSfG5rSOKa4C+M2JvKTNxW5gX5uIcsgd+qxoPBWNnIY4bswIvht/UyCDOCIN4r&#10;J3mckXP4Jnz7t1zrQWorp1B7PLKqQ1wQGqoM27g0xoyju7roEYw0VF3wWAN/RKnTHjHqGPwRxU8A&#10;6e3Q4jrOiZj4E3B9UR19Snb4wiUl+pTPagvHq938CESrA/DpUY818PlslBkKgvHb3ZH2AE0w86mC&#10;33AphPplU/s4ldoOMIZTG/mlXOkRJxfyeTmTo2SIx2Y5lF0iZE/MhNrweFnPY7iszC59YPNOMrdH&#10;S/kdZkVJ+A/52bpUl89sRXnFZoYPssgMHtlkDmj+F84ti2O2VJx/k3W4FMotJdtyNdnPo6Eci3LG&#10;cntou7+MAMt4nNzEc+Vej3XyGOp23uOSvIqZ2y3+Iu9BU/fQHuP5J699PoPmnqGtPoMGvzJcPeWZ&#10;uL5S3ffYA72eU7F8Fz5xeQvbsT7g8Q188KNey9nAL3qxZ3/XD4+8cUZPKiUv20LQVF750GZDm80g&#10;39oUMsE6UvA/wvJL4ecHIglfE8n5nEjJh0RqXiu+4VniWx4q0nA7zPhqiURcGLO8rCLBJhUv7CfM&#10;6uIpButmR+0RirT7aK3dTuGY5c21a2gqZnpj7BIaYsOovQ2lJnYm1bEzqAJmdkVBPpAVed/a2RTA&#10;PV/MfHppltA9s5wum3V0wmylPWYPbTBHaIk5TzPNdcwA42mgeUudkfbE+QDkD8dMcIzZSKF4brFZ&#10;SKvMLNpiJtFeM4aOYTZ40QykG6Y31gq70RvMCMm2o0S2NX1jm1MWrAfmtY1Qp4aYgTaijrYx9bVN&#10;KMg2o0m2JYXZNlg77EAbbBfaZXviPfvReTuErmG2+sCOpxd4h49YQ1S8lBLxWkrFkZSBoygrY+2S&#10;r1B+vksF+QUV5c9UihOJcpxOVOKcoir/LqpzJVGD64ua3AEMAhORtwjXNuOeo7j3uijJL0RhZugv&#10;o/wZ5ILuLtupWO/OqiqIivKU/U3esLnlfZsHZJVPbTr52iaTH21yYBGXE4TmBKFQDnvcxww/1vNz&#10;Ej4LXx+CX9d6vk4NX39lGPzfTiT1qA1dFBESKP5RfLDJxN82OfiH4uwjugiiMcM/bI/RFo8oWoO1&#10;1DV2Jy2xW2iOXUeTwRS7Emux4TTYRoD51A7+buwRSrXh/wrQQRFQFOSzs6ALl9nQxhz4ymUe9LGI&#10;XpkIum/CwSq6YjbQSawA7PXYTxvNcQo3F2m2x00aZ1we0yAjRSvzkLqba9TP4ywNMYdolMd6mmVc&#10;Imgh9LfCzKBNHhNot3EZRUfMUKw1u/Sn66YnPTRd6LVpj/q4tIZ2W0BLTekHkAX6yWvr432+0hRp&#10;R9sAmmpA/aCxIGhrEpgMfYVBX8tsW9poO9Ju24n22O5YHelDF8BFO4hu2CB6aMfRS4+pWJd2mUMG&#10;a89JsAadxmMrfccu+ykbn6DcfBLE0C98h37n51Qc2isB7ZXlgKgI7VXxyAmdFRK1uKKoDQ3Whgbr&#10;QIN1oMHaHpNwbRG0uQX3HxUV+Bi4LkojRhRjB6tHmRA/M0GLmaBJV4MlZIxNj/P0nkZzskWf9kIU&#10;RCwpxkfw3FGwWZTnhdD1ROh7kKjm0QFpfVDpv/yO3/sJ96THvS6J8dwXvMNLvMtLKsz3qQBfpbx8&#10;mnJ4HKTMvJ3SeayjFOwSQX6eT4Jn0nto6QNWmP72GE337HCKxbr/OY/e0Gw3rER1R7vujPbdHnGr&#10;DfTakiZ6NIevmsJvLk3gwyaID03hV5cW8HEr6NOlLTTaEfrsglUNl570Ft8pHpnBdNMEYfXKZRwd&#10;N1Non0cobTWhFAktrzEr8S1jM4WZTeAotHqUQrDCFQTdDjI3wCPqbd5RV/OaOpoH1N/EQrOxNNqc&#10;penmDDiEeLeL1qEMd4Vst1mN34mgGJR9F3HwLlbPXpjZ9Bl69iPuBuw06HQK6vyVfEiLekyliohj&#10;dWAvN0Y3RazuYBfSULsIRNBYu4qmeWygeTYS8XAPrfc4RNvsIdpuo6HbB3TF4yPiYhLxyiOL+Gx/&#10;R9xxqYl40hbxxWWoSMszRTrEm3SIPel4HTiMfuYc+pnrIpXHQ8SmVyKxx2esLn7G6qQPq5Qp0U+7&#10;ZJTvbXb50uaXj8EjW1jG2TLyqqdFV5NzvH6vCiVQG9ivBeJAYxNHf5krVBP2q4g+pQT6ll/xfSkX&#10;7JbJLKWUZh5WDGfSRz2JnuixdEOPxPeoYbRfD6aNeiAt0QNoOtKRWBXsrYdSa1yvq8dRBT2FCukw&#10;yqkjKJ3eRIn0AfqsTtB7dZ0eqwd0T72gmyqBLquXFIPzGHUDXMT5cbqC1bBYtQ2riuvollpOd9RC&#10;eqAm03MVhO9mfcjqjpQS385+0PWwGlmTSuvKVEeXw2+Xpn66BIXo4jQf6QZdig7qshSjK9EjXYMS&#10;dF1KYprR96YD5TV9qLgZSVXNNKqH/rUl3rc9+tbO5hj0dREx8Sb6VNdOx72x9B2Soo15Q83ME3x3&#10;ewru0p8esVh1dTlP5fFsMbMXq657qYCJpJwe6+g7rNamwGqsARba+wDbPNbj6brHaKy+BsGeLsNg&#10;0yG0GLadBqaDkR5DYdsR1MZjFP2lXcZTRT2dfveYRz/p5ZTBYwslwXdD0idhK5cb9FQ9hP1cXtJt&#10;ZUQM0miPB3QR/rioLuD8OF2C3S+rfSCSrsL219Vab2X3Nr5r3lOTUI7LcPjQpRdp3Z6S63aUAivF&#10;mUBm/Sfl09WxSlwNVIBPSuObZmn4pQS+axbDd81i8E0R+KYofONSnA7BR5c9ysMmVbEyXQ38QUlN&#10;Y+jPpR3lM72opMcI2NllCjUADc1i+GcV4oDLZurmcRS+OwYuwH830ae5fvtErTAu6o/zfvBtH/SJ&#10;PcwJEInnXNaiHJdwao4V87oeWHlHP1cZcasoKGY6U27TgjKC70x9Smxq0SddC5qqQvG6PDTmUgZ6&#10;K433cimF9yyN93UpC11WhP9cqtEfug6V0bVBA/pFt6QsHp0ptXbpRw7aUIJymUov8cX9pVpE8WoF&#10;fLCB4tR6sB3tIgq+2Q9OoK1chL9u/JcHSF+CFyAB1z7Br8/pmrqP5+6BWHqojtEb8BbP/4My/Xop&#10;fQvS6lDKjnb+m8cYKq+H058eg+DHQfBjf+qF+o38L9ORTkfeErR/V7dRHiPonB6N79UuE+ipngY7&#10;hZFjXBZTasT3zIjtP3vsooKI1QURs0uZ07B1DNX2uE31jcsjtDeXV9QaPmzn+dH1p/ba5DA6Aq1u&#10;ojOID4fURNqhBtM61YWWqqY0W9Wm8ao8DVVFqIfKT21UDqqnMlEV9S0VUykpr0pMmZWfUipLRml6&#10;JxU9lBLf8hWdlJp2S0vrpI8WycQ0TSanYJmG+sqM1F5moYYyF1WXv2D2UJQKyHKUXdag9LIBJcUu&#10;BSW703sxhJ6KEOxMCKUr2KFwRmyhw+Ig7RYXaYu4S2vFa1omjFgkvhFhIoeYKQqLqaIadik0FSGi&#10;hxgrgrFHIVSMFmuQ7sd5NPIfiQnis5giUsqZIocME8XkYlFHrhR95GjRWg4Tf8r+oix2LRSQXURW&#10;2QH3tRVKthKvRAtxRzQTF8BBsAWEI2+maIVfaCv6iw746yIaYW9EDeyEKCUGiwLYKZFdjBPpUK8k&#10;Yo6QYrF4S6vEY9osbtEecYLOY8fFdbGd4sU6ei2WY//JQkosZ2N3xhTYI4R+lcFURg6jWnIgNZV9&#10;qYvsRYNhm/HYxREmO9Mq2ZFOgFjZiR4jL0F2o0SqJ3aH9KU8aiCVQIypqUZRczUB/ptBQWoeTcdX&#10;pnDodavaiV0pru83e2P+euIQtH4UOt9MJ9FWojwm0zY1lNaorrQILFbNaabHH9iPURG7VIpRd49f&#10;qJX6if5SP1AlUFmlp6IqNeqQGhpJBo0kgkZ82NvhwvRWGujkK1eRnvRg2gOtrJOJoJdEtFgmhWZS&#10;QTNpoZm01E9+j50s2aiRzE01PH6l0rI4/SYrYkdLLcoAMmKXS3LZlozsSR/FMPrbYzzdFePpnphD&#10;sbDxORFJR8VWcJj2iWjaJu7RevhlBVgprFji8Y2YL3JCPUWw86UwqAbNNIO2eorx0NZ4aCsEV8dB&#10;W+OgrRCxD0RDW/FiMvQ13SOFDIXG5ouiMhwaWyMGylGijRzsUVf2FS7lZHfxq+wofoTOsoJU0JqS&#10;zaG3puKuaALNNYHmGkNzjaG5JmIzCMe1mdDeaGivH7Tn0kF0hPa6ieqiN+raW5QUA8V/xHDxI7Sf&#10;VkzySCRmYdPSQrSb5WCFiKeNHjdolzhGZ8U+2GcfXYN9HsA+D8QaeiXC6YuYh31YLjMprZxE2eRY&#10;tNcg2N5lMNXEbqKmsjd1hi4HgcHQ4XjoMUx2gD5d2kGj7aHR9tBoe3oCvf6DexKrbvSdRy9opD+0&#10;OoRqIV638AjBnp9pNBI7pmZgB1UEWIZ+dBti9jHl6vQMxj176DDi1hbE9KUeC2mamkUjMMbprsZS&#10;M48gqoFyi6P83BjzZAAZ0T4Sqe5oK11RH5cuqFsX1LEr6urSneZCPxNkH7xLHxoiB1BXOYSa4X1r&#10;yzFU1mMCdDcdugtDzFpMSUBSuZKk3EhvxU565HGQbiJe3RSn6KKIg9aeYlfVE/AOO6tclFgqkmJ3&#10;VQboJT3IAf38KkaJ0mKYqImdVTVAY/iyo+iOo86IMZ3hzQ7wYlsRIVpDDy09DkILF7z41BJ6aQnt&#10;uBpqi9jVXmSRnT1+gc7Kyj7iDznIo5UcIVx6y3GilwwWteRyaHSZKC4XipzQbSo5TXyB3l0eQduX&#10;vBg6ClofBc0HQ/vB3l8PnLs0RXytivsKQ2u/g+ximkgjZguNduTyisI97tBqcYE2iQO0EzvODnqE&#10;0ykxiy6JsXQL3BaD6LFHN9iyJWJiPcTEatCeSxnorzD9B7vcSsgcVBVUk5mpgUxH7RAreoM+MgmN&#10;lH6aKpkWeijEFIG+iOBjQqwh9E+E+EMUj77K7bOMUmQRl1KpAP2AeJUP5FdpoJuMVNXjR2qg8lBb&#10;VYh6qd9BWRquatIE1ZjmYF/aHNUJMbUTdDqINqjxtAtjvSNqAdhI5zytuprd4c0bGqKGc0V/ORHx&#10;YDh2xLUVo2VD7IqrIWbLgiJcZhKbpV8clG8pWt5FLc9DqVGUHErPjshdTM2hP6Hwzmo0BathNA9R&#10;fiui/RnslHsIhO6LEcgA+g9GwZX0GIw8xlMzjJQ76VkYPc6jEXoJjderaBZ2xi3SO2mVPkBbMMrd&#10;oy/REX0bs5InGEm+o1vYKfdQJxfX9Cc6pe/Tbn2eVuu9FKpXY+QSRl0wO/kLI5YSGG1l080oMUat&#10;r1QV9CZlsL+xGC2BlcaogqhnQbTEglQHliuvCtPvuPazKokdpGXQI1QgVlXpk6yNnX/16K5sSldk&#10;GzqNVnhA9qPtcjg8N54i5Cy0yCXoDdZTiNxNQfIEIs1VePsRekSMaGRi0VJ+L5rIX7DrsALiaiNo&#10;uQf69LnQsbue5Yi+6OcHykliCDTvMkq2E+Ng93G4d5KsKebIQmKZzAx+EFtlIo/D8j25xMj79Ehe&#10;9PhHHkT0Okgp1BbKoZZ7lMDejboYZf4JOiPqBKsgj/kYSW1F5Dmr+sE//eCfrwiM9tLqwR75MWOp&#10;BFtWBH/oidRUT6MOGEH21gs8hmHmF6LX0Ay92WOB3kUuK/Qh2qRP0y59GaP/OyCOTutn8NUzuqQ/&#10;YIZpxD2dQjzSScUN/RHnH+Hbe5gl3aO9+hw4S2v1buxRWUVzQDB+06UbNFMf9SuF2WFJkB0zkiS6&#10;DqhNr1UlzCpLwb9FPJao3+DjAnjnAvDxV2oj7+s+1cLYq1oYvi5G38PfKVQ5D6sqYxduTXom63rE&#10;ycawbyu0ys4eUYi4+0EkRj1r5DhaKmfQEjBHLqIpci2Nlbs8hsvj1F9eoZ4ynnqATvKjRxv4rtn/&#10;sHMeQFcU6b/uST2nu1FJKhIERTJIziA5S1CRIKKogAIGMgZykoxkJAdRgiBI/FBRyZIRJCsCEnUV&#10;JaiIeJ9u4K7rv+qGf9Xe3bp7vqrnm3jmnPOmmdMz749YaOYX8Rr71aEGsfC414BrOhsDL/uTqH/t&#10;uc7r5DXxm3uPs/1xvyZPqhbjvJzNa0csdeCpVEs3/ztHT/+IGOhvEyP8NfCxGO8v4fnat8RcrtTe&#10;8d8US/wR4gPODhs4E1p2cgaxHOJsd9J/iudzH3Nc9RuKRFCPKlPbkY0r6wJBZVEmqEBeVCA/ypMn&#10;ZbFlGccLLodsHpXmyqus+Ag7Wg7wup84TqqwCTTm6ddnuEf1kqMRcfUCOd/X5fpU8nyRY374KbGy&#10;17EtPCO2wsHwd7gqbsbJ8dD3DoWXxefhOcdn4VFh+YTXrQy3ioUcY3aYwi/rFDExXOwYwa/lfuFM&#10;fplNdrwQjuU5p5Fu9KJ2yK8/KMpnysivHIsXdiYPOjp2MrWsCDpTx/hFRL5YnucKoCFXrI9AuWCi&#10;yBHMdtzGVesV7H/F/0Sc9neJU7DHPy7W+hfhEk8SK28JzML/lvF+cfK7rjfAf8zRm1r7Ctf4r1B3&#10;u1J/O1EfbDzYuFjsajMxGd7pXQk9L46+E3cwopOD0ZzijGhUZ/SrCaMObaNhokfUW7wRdWWE7UWx&#10;KmrNSHELcSx6nDsATYWSjXnGrJEozLQaI7NNGLVty6heD9mG0b/2Yrp8Rbwn+zMi+4bYJqcysvUu&#10;o4cf8qTwDkYUjzG6eIlR2JMiZqQ1EW+BNZACy2EJLGLbApgHcx1/yDfFz3IYo5G9GCHrxOjus2If&#10;dxy2y4fFelmTkciKjASXEnNlId4/jxgns4thMovoKzMwcpxevChT81RzKtFAxozahSIXpJURo3sJ&#10;RhtTiX1ROrE2ysRo4H1iSlRQDI7KMgJQi1/6TfiV/xy2eVmUiobwRPUUftkv5vm49YzQHGAE4m/i&#10;EjFlbRq6Oiy8E2Eh7yrrroaBp6PvRYbokCNXtFnkYsShZLSKEbS5MI9frpPF89EIRh/6OUYxSj6H&#10;Oy2WlKiN2B49g92fcFyKmmH7xxxZGBkvzLylKnZozIi4pS13ZrozomoZjp2mye6MOnbnjsJARslH&#10;M1o7WmyR07nrtMhxgpHI7+VOx8/yuLgMPiPeCUaLLQofGXx0nTVMU2D5DRgRwFcaX11nHvvPvcE7&#10;+Hmi44q0o/A9eFq8A0+NtxJfwwHZDB4TO2UDRpKr89kecCyVJXi28X7HDJmLp8+z8T0yOfrJO8Qr&#10;Mo3jJXmLaCU1T6tH+DTCp74jl/Twq++4Fln/Rty50owip3Z8GmUQi6J7HZOjAtz5Ks0oTw1Hq6iR&#10;aEisVyPuq0XdRIloMHkxGJ9N5pnIRYw0rYV1ImTk4QrXEJafyCPr7/NhBu9n/P0H5yZLgrxKx2iF&#10;JWu0hFGMaaIMeWWpGb3qaIJ/n4seY7SpjmNoxGhkVIQ7drnEYlgXZWE0+nbHt9Ft3C3RjnTEcFrI&#10;JSXfOebOTyzqYwvLM/I28YJMy6g7oxDQR2YUQ2RWx1iZg1jIx12TIo7FsoxYLSszAl1ZrOUJ/608&#10;4b+XkXrLl9zlOwInZWfxN9mbJ/yHi9/lZEdEXob4OWQaxfPBThfAu7AIltxgOdMVQsarIQXWsLwF&#10;PuO1+4mzk/ANz7teZPkid2eO0kFwlFjZ5jgjP+COwwKYL3bw3p/IEY7Fsq+YIbs5RnLXoCd3HnpA&#10;O+K/KXHVBKpRmwrLRx1Z+F7qBhfx8dfUMMtW8mpl1JK7o+0cI6PO3DXoyWhgT0Z4B5P344mDt0RV&#10;KBot49nYDY70+D8dRNG34pdQ0G0hPJ7hcjFgY2GXq7OtqVtXuZt5nrtJ34g68QHRKt4uesefiinx&#10;SrEKW30RzxYX4kkiTWKMKJgYRtfDQNEu0UcMTvQSbyd6iLXwFfPfse7XRD8h1QA6HQaJrGqYyEcX&#10;Q0k1VlRWk0RdOhkaq7fF02qhaKeW0eXwkeihNooBaqcYrg6KseobMUmdFzPUVTFHKW++utNbpHJ6&#10;S1Rxb5mq5i1Xjb2V6jl4DUawPJv1q7zdaq+3n66GI2qG97V63TtBx8NJ9RhUhYJ0O2T2jnO8o3RK&#10;HFanxH61T+ymi2KrShHr1bviQzVdLFNj6KgYRHdFTzotuoih6nnRW7XkMzYXz6pGdGc0EA+qOqKC&#10;qiEKqSriHlWR71heBKqsuJAoI07AnkRpsY7p+4myYlainBiVeEC8lKiKveqIvHSCJBItxOn4ecHT&#10;l3SXDBaDsGk77FufeCsWf87driMiS3xapIl/dD6p6up0Nu8XGXtZ4p/Y55R4kDtjreOdok+83jGV&#10;eJ0CKdwV28ddsYvxVJE2MU4USozAVyN478H4qj++sv7qg79646/e+Kuv41v89WtiAD4bJCJIq4bS&#10;oTJC5MUelhJqgqOSmsL3n+VopOaKFuo9R1u1QrSBjupjOlY2Ofqp3cIyRB0Wo7C3ZaL6UUxT18RU&#10;9buYpbT3jsrgLVC5vPdUCSiOj6t7S/GvZRk+XoaPl+Hjpfh4qZrF9hRvjzroHVKrIQVfzsDPg/Bv&#10;e+80vracwd9n8Pdp/G05ic+P43PLV3yGg/j9oPpC7CXm9sB2tUpsVAtgvlijptFFM1osh3fV6zCQ&#10;z9mdz93JMVy1JUbbiD507XShi8fynGoomql6jnqqJvFdk/ioKgoTG5Z7iY90xEegSouLiVLESSni&#10;pCRxUpI4KUmclHLMJGbeIGZeTFRyPJioRbw8TLw0F6fiNtBWbIhfFm/Hr4vXOVcNhDbUsrrxh+Ts&#10;Lkcu4iInZKJWpY5/4K5obO+miXTxBe4an+Upha8cJeK9wtKA/H6eGjg4nuKYGw8Tm+Ie4kz8Irwk&#10;VOJpupwaEz/1iOHqjlF8vlmJCmJpojyfuzzfoTzfpRzfqRzfrbwjUA8QQxXJjyrkSXVREB5QtYmb&#10;eqIONFX0v0FruqE60gVl6UkX1BD1omOc6irGwnTVW8xTQxzvq3FiCaxWM8Wn1A7LZrVa7FSfiR2w&#10;V+13HFCnxRH1i+Movj9GDFiOExMniI3jxMhx1ZQa0d77kjpxiBj6glj6ghqyU+0hvj6npqzwVrC8&#10;irizpBCDq4nFFGJyFbG5SjViezVi09akYsRlDm8hdWou7zebujVL/UaX1g/UkBOOkeqAeF3tcPRS&#10;64Wlq/pAvEA3l+UZ4s/SVL0l6qupoh5UoeurFHFoya+GO7KpwcTSQLrIbH21OdubetuTHLa119bg&#10;18jt18jx7mIQtKMe1yW3C5L/90PqxBviJ+JmbzxDrORcODnmjjTYbjdLy3irqB3vE0Xi48TQ95wD&#10;f+X66JqLI+698bu9BTVzL7bb5v2oNnq+Xuulo1MsJ5SCOnodXWSbvPZ6u9eXbrEx+oj3lj7lLadL&#10;bL2+5u3RqfyvdUb/O53Xv6zL+X/oenR3NfGVed43pqt/i+nt32qG0vk1HhhvNgtZXuWnMhvYZ5cv&#10;zZe+b8761/Rl/1cdBBd06uA7nSU4qfMGX+qSwV5djY6vR4KP9VPBMv1S8I7uEUzSw4KZdIXN032C&#10;FN0l+Ey3Dg7qRsEZXTX4mS6yyGQJ0po4yGro2jSH/GJmrV/ezPermtF+bbrT6pqn/XqmkV/f1IYK&#10;zBdjXR6/jrnbr2XS+dVNwq9M91t5c9Erbb71ippjXn5z0MthdnlZzGYvvfnE0ybFE2apd1Ev9M7o&#10;d7zDepa3XU/11ug3vUV6vDdNj/GG6dHeK/oNrxU0gDKQnXVGj8PWEzm3TXHnuNzufJDW26EOEMc7&#10;iO2d3k/qMy/QG/DHBi89PkgHOfFNKaaW2nqjo7ne4r1EJ18fvc8xWn/lWWbrM95SfREueOu08C27&#10;9a3+Vzqz45zO71/U5R2/6/q+Z5r6AiR+U6YbdKVTrw9+GnqD8UxnwUKHwYfKrPdjfGgJzRFef4au&#10;vkuOn7UX/KhvDc7pzMEJncdxWJcIduOjzfohOvyedLyvXwze1y/Q6fdaMITuvtl6cLBA96fTr5tj&#10;q36OzsAmHKe641ddNIjN3cHtRkEiuMf8ROfhYb+kWeeoaBb4NcwY/0HzGrzqN8DXD5nG0AhqQwUo&#10;BkXZlhvfZ2G/dJAW38d+NfO7VxUqmgteWXPWUdx87RU0+737IZfZ4chqNnqWO8waRyqz0vPMYsdl&#10;PZ+OyjnwlndET/d26Mnex8SE5T3iYpoeRWyMJDaGO1oxbQBl9AhHduJEEyc/qnHUsEkuLvaSo4fU&#10;VGJmOrExmRiaQCxx34TjWRqwfysXb2O8l1keqsd6U3m/RcTjGj3FsU3PIE7neKf1PMcF/R7dnsu9&#10;a6DMB15asw7WepnNFi8TZDefw26PHHIUNie8EuY7R1lzCRv94VWAKkaRM+khHTa8mxzLgz2L3aAC&#10;09rQyFEbf9TALzXMK34lM8ovY+b5RcynjtzmgJ/ZnPdTGxlYfJMpuKgL0u1ZxbFfN6Q7tGWwSneC&#10;jsFc3SuYQaxMJGam6OHUg17BCt3B8al+OrBs4zX7dI3gqC4dnNb5IV/wg747uKzTBL9pfjCZn4n9&#10;y35kzhHPXxHbux23Up9SmxQ/DfFuSUvsp6WGpSEfLKldXetCLevC/u3Im8YcozHHqksdKwtl/O91&#10;Hv+4vsuxV2t/o75K5+1Vb4X+wfE2Hbfj9CFvLPTTux3tyecnyPk6rvbaGrzGkVN/RA24js82D86r&#10;9dTtz7hm2uLtUrs9GyO2hox3db2WeJt8+kCPC3bq0cFxPSq4xDQ244IM5s0gt5kWlDRzgupmYfCI&#10;WRG0cN2z24Iu5kDQ05wKBpoLwXDjh6NN2nA8nbNvmsLhJFMZHmG+Jes6s21gOMxMoFv2nfA1syps&#10;bzaHLc2B8FFzOqxmLodFTRh1hl7mSjjYnGf/k+FkcyScbXaH882mcIlZE640y+jGnR+uNTPDjRxr&#10;ixkR7jADwl2me/iFaRfuN02hVrjPlAr3mDxsyxhuMqnCj821YIX5KVhgTgbTzaFgtNkZ9Dcb+fwf&#10;Ba3M8qAh36uKeScobGYFd5upgTaTODdMpA5NCHbQTbyaqbXPas+eAw+LOW55CvaagL2szcZhs7HY&#10;bBwxOA67TQgk3GmmBLnMTJgRlOD41cx7QVV4mA7kh+AJsy5oY3YEnfhMlu7mNJ/rkmOICULLSGw6&#10;1twL92DHwuFE7HqdR8IJ2HaCeYZtnR0jscVgM57XjQ/7mrfDV8xKx4vY7ymzP3za7KND+WRYxVwM&#10;q0J+E0ddoI+5Gg41P3GM0+FU86VjjtkTvms+C5eaj8MUsxwbcrcB1ptZ4WbzZrjdjHTswq97TA/s&#10;bu3fLjyED65Ti2nN8AC++AJffGFy46e7HFuMwXcaP/4erDLnHQvNiWAm8WQZa7Y7Bpr1QTezOugK&#10;rc37waNmgaMqsVjYTOecPRl/TQ4Mtv4Zu1tO4IcdsJp5y999NYnlSWx7k33eZN9J5PUkfD2VY8wI&#10;skAhjlvZzCceFhPni4OWZmXQ2Xzs6Gc2B6PM57A7mGaOBFNhPv5aRuxbPjIi3GBucWw1mULLLpMX&#10;8mCf0nz/Wo692MfyuWnr2EFH+VbTH5uOgOHYdzx2nkH3+TzHcvN++J75MJxrNoYzzC58f4icOhS+&#10;Yb4JXzffhz3ML2FH45M7flQUiuPPGqyzNDZn6Uo/FLaGjnSp96BbvYdJ4XXzwhFmIrE1AZ8P5Hhd&#10;HFOIJ8tU8nYqcTbVVCIHC7PN5nS2cJxJw2t88MJB5JOlt/kGH+13vGC2BE9jr0fNMkcN/GUpTfd9&#10;HnLBcpcZHySMrS2jyZc3HMf1SHJoJL4ZiY9G/0+fWd9Nc/Wprkhr7ojuoqM+q8kf5TSl6bCvHhUy&#10;j0bFTMuolOkclTX9o/JmXFTBvA0rYTPLB1l/ji78K1ERY2QBk0nmNHllFlNapjM1ZGwekVf0k/I7&#10;3VYe0Z3orH9ZbtXd5ae6l1yp+8qFeoCcpQfJCXqIHKqH0mU/THaks74JlGU5nx4sM9Nln1+PkOX1&#10;OFlXT5ZP6OmyvZ4l++jZcox+S77FdIWeKTfpqXI/Hfpn6M7/hdfGpq+8g67++8zzsrB5UpY3D8ma&#10;ppJ82BSSzczd8mmj5XPmUvSCORp1MJuiTmYRjIk6moEsvxy9ZNqw7bGonakTPWfKRq1Mvugpkyl6&#10;3BgUBq6E1l4bXb06Jm41t0d3mnsdWUyBKLsp48htaka5TY2ogGmEfVoRO12gc1QaW5bBluWw5XVW&#10;Mt2MLa09D2Lvc+x3xVGIz5nXZHRkN3lkdpMb1YKSMo2p5pDmYfmrbu74Vj8nD+sOjj26i/xMvyq3&#10;6FfkJ7oHNuot39X9HLOw+3iUDoZi+57Yvhd0hCY3KMv6/Ng9FT7Kp0fhi4myHNTFxk9ga0t7PQcf&#10;vO0Yw/QtmAMr8McmPcNxAH8dhLP47qwey2cc7lCmv7zTvOrIgfpCTihinpIViJcKfJ/apopsaIo4&#10;mqPaYGll6DMgxtqZy1F78zUcJSc3UV8XwRgYCANY1w0ftmH7Y9GL+K4dvnsW31meMRmjJ42OmnI+&#10;tD5LZzKgEnE1bIg/m+LXJ0zm6Gni39LKlMPv9vXNiIM2HMvGxEBHe96vPe9rofazz1H4KmpNPLXA&#10;Xy2Mkk0Mo/JQH8UJSzVTUZYx9WVZKGiay3tNW0d601WmN12kNL3kZez+M5zWb8BIuQ+1if2wERta&#10;lutp2HmGYww+6AN9nS+myyf1FEc9/FRej5EPQAHyKYvuLzORR/nIiTLYvzHHbgIdoRfvYRlKfk1g&#10;39n4fyHvvwhWESNr8f9W3VNugy+Ipa90V8f3+nl5VT8NT0llHpW3m5qOrKaMzG3yQz6+Y2ZHcfxW&#10;xvxGvP9GvTgXVSS+LZWI98rUkUrkQCUzh3VjowfIi7Kmk6Mkih5FTENypzpUI49KOe7Fj5lMNsga&#10;pb/hQ+vLGa6O1ROLEr/J1YmYPvK08eeJzPFR1DG+o6f8CgoZsSoT364qxNlVlbiwqh5XQI2jrqoV&#10;N4M2zHdj3QC2jWafGey7UBWPV6v7440qV/y5yhp/qW6PzygTX1AivqouykifkbfqQ6h+bMPOH8rs&#10;KIHkxg8F8FEh8qOonidL6WXYfTU5tBH2MH9MltA/yML6msyrU8X36ozxXTpPfKsuGfu6anxJPcR7&#10;NI8PogjymeoQr1KvohLSOx6nBsT91KD4VTU47gDPMv8ENFQD49qqf1xR9YlLqJ5xfvbPrrrEd6mX&#10;4ts4RoTCyG/0cP+IMsgZ9Ay+SpRHQaQIfeBWRSRDvApdA2uzva6WnRFL6AdfiMbBKnrC1yfSxxtg&#10;d+JuyMprUTJBD8Hya6JkLFV5R3pVOb4X22WHwtiyAmolddWD8ePQlvlurBvAtoEwhn1n8jrLIlUy&#10;/kAVdmxSeeI96h7HUXVnbDmnbsEevuOauiz/gIQ+K1PrI3BYZtDbZVa9BgWWj2RObJ+P+pSTHMnH&#10;+SEveXE/9aiwXuAooZej2rJcltQfwGpZGn9cZw/TPaw7Bl/js+953e9wFV+aOJu+y3GnzhWn0sUd&#10;QlcmBurHp1Qzx37VKt6EvTfDStUNn3XDZz3wWV9HP3z3Kn6ydIBnb/AE6xuqfo46+K+S6hWXVK85&#10;7ucY96mOcUb1giM1KjFSPQkt4t8TTRwXEvXjs/Tpf50oG+/DJ5btifvidehVrMZ/1pfTEqfk8kSq&#10;+ONExnhzgjhOFIVi8ZFEBdRkasXnE4/gy8fJj8fjQLV03KLaxXcSe5Z7+Bz5VPe4ODFYAioQa7XU&#10;6/EjxKCluRrC9xnq6MD01Rv0Zzqe+LTM5TumcIzVsEV1dhxSbeOzfJ9z8DMKN6GuHqfWpR2ZdN44&#10;h87sKKBviYvqP/AL/Q/6POeh43CM+rYX9sBGRzmdwvoUcmwpOcadQz1XFuFcVJB4uB9yae4e6ndl&#10;RvI0EzGQTm/l/HbQEehT8oq64PhR/SF/VNfkKYU6gUoXH4FdKgtkjterHPg2v+NdVTSerko5RhPL&#10;/VUlYrwSsV6FWlKNmlLdUZdpPajAusJsy84+98Edqlyc4PWW38jHvyXyxd/DsUR28jOjYzMqEZYP&#10;EzK2frT+vK5Ml4ZqlwoSYCA1DILagMLcPyzrG8vHkXX7Fm5uz8ABqnGAm8uHOVAmlm/uz8vcX3r+&#10;2/e6BdLdmKdYiLQ35hkwE3fdmLfKcXfcmM/ANCdkBrv/X/9ysMIe1267+Rq7z5+PdfM97D65wB7T&#10;vp/9u65SJ8TN49j1N+f5Gr1zs3zz+I2Yb8hKu4/ldagFt7KQ1K3rz9NASd26SzKpW5fUrUvq1iV1&#10;695P6tbR1Z7Urftf69bdvB7567XNzWsQu/7mNYi95rDXIPlZWY1pRWgF9nqtKiTV7Zb8g7qdtVU2&#10;LnVv2qr1DVt9ytSTScW7R1G9Syre/ecq3tn8yE0tKczU1g+bJ7aWVIGkCt7fVfCsnQpRR/5qpw2s&#10;v67MllTGSyrjJZXxrEKhzQebL/YaxY7BVACbNzXB1pikWt4/quVZWxWjtmRg+mdbbWQ5qaCXVNBb&#10;i4peUkFv0T8o6NmcOUN9CZkWgYxgr1k6QVJV7yx9Xv9/qOpZP5eKrvvZnkNu+rkGvk8q7SWV9pJK&#10;e0mlvaTS3n9V2rN1syY1kstKkR3svV17nqwDSfW9/3P1PWvHuRjxph3tfWBrxxOQVORLKvIlFfn+&#10;PRT5bJ5m9vnHn32+xD4rYuteb0iq9P1nq/TZ2OjObwj7Z+v3zdhowvkxqdyXVO5LKvcllfuSyn3/&#10;HOU+W3sHUWczMbWn51JwGzSDpJrf/zs1P+uHcgyW/tUPCXxjVbySCn9Jhb+kwt9ekVT4+68Kf7Z2&#10;dKZOlGZq/x4CDXZ9UvXvn6P6Z22bmXptz5f2z9rc2Bn8kFQCtGqASSXApBLgf6YSoK0Ny6gDtibY&#10;a+qOkAZaQ1Id8N9THdD6bAr1vAHTP/ssG3606m9JxcCkYmBSMTCpGPivUAx0tYk61IHadCv0hWzQ&#10;ApIqgv9aFUHrm5acN/7sm3tYl9YTqGkmlQWTyoIjUAxMKgsmlQWtqut/T1nQ1piK1JNXmdraMgju&#10;B6trkFQb/N+rDVr7DeIBob/a7zDr/65ql1QgTCoQJhUI/5kKhDYPG1DHOjMtAP2gPNSFpCrh/70q&#10;obXnDOpaJ6Z/tucxlpNKhUmlwqRSYU35r1QqtPnZkHrXkmk56ALVoB4k1Qv/e+qF1qYfUvOeYWpt&#10;2hWsTc9AUtEwqWiYVDT891U0zEGO2ud7Yx77vjnPYu9CN9bz3FnvOsynBvsXQW6wr6GMurHP9Ezt&#10;X2qw8/9DAAAAAP//AwBQSwECLQAUAAYACAAAACEApuZR+wwBAAAVAgAAEwAAAAAAAAAAAAAAAAAA&#10;AAAAW0NvbnRlbnRfVHlwZXNdLnhtbFBLAQItABQABgAIAAAAIQA4/SH/1gAAAJQBAAALAAAAAAAA&#10;AAAAAAAAAD0BAABfcmVscy8ucmVsc1BLAQItABQABgAIAAAAIQDlZGMg7QMAAB8JAAAOAAAAAAAA&#10;AAAAAAAAADwCAABkcnMvZTJvRG9jLnhtbFBLAQItABQABgAIAAAAIQCOIglCugAAACEBAAAZAAAA&#10;AAAAAAAAAAAAAFUGAABkcnMvX3JlbHMvZTJvRG9jLnhtbC5yZWxzUEsBAi0AFAAGAAgAAAAhACI5&#10;lWbcAAAACQEAAA8AAAAAAAAAAAAAAAAARgcAAGRycy9kb3ducmV2LnhtbFBLAQItABQABgAIAAAA&#10;IQD0NGSSrzsAAPifAAAUAAAAAAAAAAAAAAAAAE8IAABkcnMvbWVkaWEvaW1hZ2UxLmVtZlBLBQYA&#10;AAAABgAGAHwBAAAwRAAAAAA=&#10;">
                <v:shape id="Picture 323" o:spid="_x0000_s1042" type="#_x0000_t75" style="position:absolute;width:18002;height:5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5kzcxQAAANwAAAAPAAAAZHJzL2Rvd25yZXYueG1sRI9Ba8JA&#10;FITvBf/D8oReRDcaLBJdpVRE681UBG+P7DMbzL4N2a3Gf98VhB6HmfmGWaw6W4sbtb5yrGA8SkAQ&#10;F05XXCo4/myGMxA+IGusHZOCB3lYLXtvC8y0u/OBbnkoRYSwz1CBCaHJpPSFIYt+5Bri6F1cazFE&#10;2ZZSt3iPcFvLSZJ8SIsVxwWDDX0ZKq75r1UQBtucN7vj+pw209Pscpp2Zv+t1Hu/+5yDCNSF//Cr&#10;vdMK0kkKzzPxCMjlHwAAAP//AwBQSwECLQAUAAYACAAAACEA2+H2y+4AAACFAQAAEwAAAAAAAAAA&#10;AAAAAAAAAAAAW0NvbnRlbnRfVHlwZXNdLnhtbFBLAQItABQABgAIAAAAIQBa9CxbvwAAABUBAAAL&#10;AAAAAAAAAAAAAAAAAB8BAABfcmVscy8ucmVsc1BLAQItABQABgAIAAAAIQD35kzcxQAAANwAAAAP&#10;AAAAAAAAAAAAAAAAAAcCAABkcnMvZG93bnJldi54bWxQSwUGAAAAAAMAAwC3AAAA+QIAAAAA&#10;">
                  <v:imagedata r:id="rId15" o:title="" recolortarget="black"/>
                  <v:path arrowok="t"/>
                </v:shape>
                <v:shape id="_x0000_s1043" type="#_x0000_t202" style="position:absolute;left:1333;top:857;width:14954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itixQAAANwAAAAPAAAAZHJzL2Rvd25yZXYueG1sRI9La8Mw&#10;EITvgfwHsYHeGql5lMS1HEJCoaeE5gW9LdbGNrVWxlJj999XgUKOw8x8w6Sr3tbiRq2vHGt4GSsQ&#10;xLkzFRcaTsf35wUIH5AN1o5Jwy95WGXDQYqJcR1/0u0QChEh7BPUUIbQJFL6vCSLfuwa4uhdXWsx&#10;RNkW0rTYRbit5USpV2mx4rhQYkObkvLvw4/VcN5dvy4ztS+2dt50rleS7VJq/TTq128gAvXhEf5v&#10;fxgN08kM7mfiEZDZHwAAAP//AwBQSwECLQAUAAYACAAAACEA2+H2y+4AAACFAQAAEwAAAAAAAAAA&#10;AAAAAAAAAAAAW0NvbnRlbnRfVHlwZXNdLnhtbFBLAQItABQABgAIAAAAIQBa9CxbvwAAABUBAAAL&#10;AAAAAAAAAAAAAAAAAB8BAABfcmVscy8ucmVsc1BLAQItABQABgAIAAAAIQB1GitixQAAANwAAAAP&#10;AAAAAAAAAAAAAAAAAAcCAABkcnMvZG93bnJldi54bWxQSwUGAAAAAAMAAwC3AAAA+QIAAAAA&#10;" filled="f" stroked="f">
                  <v:textbox>
                    <w:txbxContent>
                      <w:p w:rsidR="00CA01C4" w:rsidRPr="006511D4" w:rsidRDefault="00CA01C4" w:rsidP="00CA01C4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</w:rPr>
                        </w:pPr>
                        <w:r w:rsidRPr="006511D4"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</w:rPr>
                          <w:t>Going Further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A01C4" w:rsidRPr="006511D4" w:rsidRDefault="00CA01C4" w:rsidP="00CA01C4">
      <w:pPr>
        <w:ind w:left="284"/>
        <w:rPr>
          <w:rFonts w:ascii="Comic Sans MS" w:hAnsi="Comic Sans MS"/>
          <w:sz w:val="36"/>
          <w:szCs w:val="36"/>
        </w:rPr>
      </w:pPr>
    </w:p>
    <w:p w:rsidR="00CA01C4" w:rsidRDefault="00CA01C4" w:rsidP="00CA01C4">
      <w:pPr>
        <w:ind w:left="284"/>
        <w:rPr>
          <w:rFonts w:ascii="Comic Sans MS" w:hAnsi="Comic Sans MS"/>
          <w:sz w:val="36"/>
          <w:szCs w:val="36"/>
        </w:rPr>
      </w:pPr>
    </w:p>
    <w:p w:rsidR="00CA01C4" w:rsidRDefault="00CA01C4" w:rsidP="00CA01C4">
      <w:pPr>
        <w:ind w:left="284"/>
        <w:rPr>
          <w:rFonts w:ascii="Comic Sans MS" w:hAnsi="Comic Sans MS"/>
          <w:sz w:val="30"/>
          <w:szCs w:val="30"/>
        </w:rPr>
      </w:pPr>
    </w:p>
    <w:p w:rsidR="00CA01C4" w:rsidRDefault="00CA01C4" w:rsidP="00CA01C4">
      <w:pPr>
        <w:ind w:left="284"/>
        <w:rPr>
          <w:rFonts w:ascii="Comic Sans MS" w:hAnsi="Comic Sans MS"/>
          <w:sz w:val="30"/>
          <w:szCs w:val="30"/>
        </w:rPr>
      </w:pPr>
    </w:p>
    <w:p w:rsidR="00CA01C4" w:rsidRDefault="00CA01C4" w:rsidP="00CA01C4">
      <w:pPr>
        <w:ind w:left="284"/>
        <w:rPr>
          <w:rFonts w:ascii="Comic Sans MS" w:hAnsi="Comic Sans MS"/>
          <w:sz w:val="40"/>
          <w:szCs w:val="40"/>
        </w:rPr>
      </w:pPr>
      <w:r w:rsidRPr="006511D4">
        <w:rPr>
          <w:rFonts w:ascii="Comic Sans MS" w:hAnsi="Comic Sans MS"/>
          <w:sz w:val="40"/>
          <w:szCs w:val="40"/>
        </w:rPr>
        <w:t>Find different ways of scoring 10.</w:t>
      </w:r>
    </w:p>
    <w:p w:rsidR="00CA01C4" w:rsidRDefault="00CA01C4" w:rsidP="00CA01C4">
      <w:pPr>
        <w:rPr>
          <w:rFonts w:ascii="Comic Sans MS" w:hAnsi="Comic Sans MS"/>
          <w:sz w:val="30"/>
          <w:szCs w:val="30"/>
        </w:rPr>
      </w:pPr>
      <w:r w:rsidRPr="006B5225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9D45924" wp14:editId="126CB171">
                <wp:simplePos x="0" y="0"/>
                <wp:positionH relativeFrom="column">
                  <wp:posOffset>4646295</wp:posOffset>
                </wp:positionH>
                <wp:positionV relativeFrom="paragraph">
                  <wp:posOffset>821690</wp:posOffset>
                </wp:positionV>
                <wp:extent cx="1792605" cy="318770"/>
                <wp:effectExtent l="0" t="0" r="0" b="5080"/>
                <wp:wrapNone/>
                <wp:docPr id="289" name="Rectangl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2605" cy="31877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01C4" w:rsidRDefault="00FA79A3" w:rsidP="00CA01C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Finding All P</w:t>
                            </w:r>
                            <w:r w:rsidR="00CA01C4">
                              <w:rPr>
                                <w:rFonts w:ascii="Comic Sans MS" w:hAnsi="Comic Sans MS"/>
                                <w:b/>
                              </w:rPr>
                              <w:t>ossibilities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D45924" id="Rectangle 289" o:spid="_x0000_s1044" style="position:absolute;margin-left:365.85pt;margin-top:64.7pt;width:141.15pt;height:25.1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rdUoQIAAJoFAAAOAAAAZHJzL2Uyb0RvYy54bWysVN9P2zAQfp+0/8Hy+0jSAYWKFFUgpkkI&#10;EDDx7Dp2E8nxebbbpPvrd7aTFBjaw7Q+uD7fd9/9yN1dXPatIjthXQO6pMVRTonQHKpGb0r64/nm&#10;yxklzjNdMQValHQvHL1cfv500ZmFmEENqhKWIIl2i86UtPbeLLLM8Vq0zB2BERqVEmzLPIp2k1WW&#10;dcjeqmyW56dZB7YyFrhwDl+vk5IuI7+Ugvt7KZ3wRJUUY/PxtPFchzNbXrDFxjJTN3wIg/1DFC1r&#10;NDqdqK6ZZ2Rrmz+o2oZbcCD9EYc2AykbLmIOmE2Rv8vmqWZGxFywOM5MZXL/j5bf7R4saaqSzs7O&#10;KdGsxY/0iGVjeqMECY9Yos64BSKfzIMdJIfXkG8vbRv+MRPSx7Lup7KK3hOOj8X8fHaan1DCUfe1&#10;OJvPY92zg7Wxzn8T0JJwKalF/7GabHfrPHpE6AgJzhyoprpplIpCaBVxpSzZMfzIvi9CxGjxBqV0&#10;wGoIVkkdXrKQWEol3vxeiYBT+lFIrAoGP4uBxH48OGGcC+2LpKpZJZLvkxx/o/cxrBhLJAzMEv1P&#10;3APBiEwkI3eKcsAHUxHbeTLO/xZYMp4somfQfjJuGw32IwKFWQ2eE34sUipNqJLv133smNOADC9r&#10;qPbYRRbSeDnDbxr8kLfM+QdmcZ5w8nBH+Hs8pIKupDDcKKnB/vroPeCxzVFLSYfzWVL3c8usoER9&#10;1zgA58XxcRjoKByfzGco2Nea9WuN3rZXgN1R4DYyPF4D3qvxKi20L7hKVsErqpjm6Luk3NtRuPJp&#10;b+Ay4mK1ijAcYsP8rX4yPJCHOodGfe5fmDVDN3ucgzsYZ5kt3jV1wgZLDautB9nEjj/UdfgCuABi&#10;Kw3LKmyY13JEHVbq8jcAAAD//wMAUEsDBBQABgAIAAAAIQA7qY5l3wAAAAwBAAAPAAAAZHJzL2Rv&#10;d25yZXYueG1sTI9BT4NAEIXvJv6HzZh4swttUwRZGmPs1aS0MR637AgEdpawC8V/7/Skt3l5X968&#10;l+8X24sZR986UhCvIhBIlTMt1QrOp8PTMwgfNBndO0IFP+hhX9zf5Toz7kpHnMtQCw4hn2kFTQhD&#10;JqWvGrTar9yAxN63G60OLMdamlFfOdz2ch1FO2l1S/yh0QO+NVh15WQV1F+H93npGnRHvymnbkjP&#10;H59GqceH5fUFRMAl/MFwq8/VoeBOFzeR8aJXkGzihFE21ukWxI2I4i3Pu/CVpDuQRS7/jyh+AQAA&#10;//8DAFBLAQItABQABgAIAAAAIQC2gziS/gAAAOEBAAATAAAAAAAAAAAAAAAAAAAAAABbQ29udGVu&#10;dF9UeXBlc10ueG1sUEsBAi0AFAAGAAgAAAAhADj9If/WAAAAlAEAAAsAAAAAAAAAAAAAAAAALwEA&#10;AF9yZWxzLy5yZWxzUEsBAi0AFAAGAAgAAAAhAAC+t1ShAgAAmgUAAA4AAAAAAAAAAAAAAAAALgIA&#10;AGRycy9lMm9Eb2MueG1sUEsBAi0AFAAGAAgAAAAhADupjmXfAAAADAEAAA8AAAAAAAAAAAAAAAAA&#10;+wQAAGRycy9kb3ducmV2LnhtbFBLBQYAAAAABAAEAPMAAAAHBgAAAAA=&#10;" fillcolor="black [3213]" stroked="f" strokeweight="2pt">
                <v:textbox>
                  <w:txbxContent>
                    <w:p w:rsidR="00CA01C4" w:rsidRDefault="00FA79A3" w:rsidP="00CA01C4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Finding All P</w:t>
                      </w:r>
                      <w:r w:rsidR="00CA01C4">
                        <w:rPr>
                          <w:rFonts w:ascii="Comic Sans MS" w:hAnsi="Comic Sans MS"/>
                          <w:b/>
                        </w:rPr>
                        <w:t>ossibilities</w:t>
                      </w:r>
                    </w:p>
                  </w:txbxContent>
                </v:textbox>
              </v:rect>
            </w:pict>
          </mc:Fallback>
        </mc:AlternateContent>
      </w:r>
      <w:r w:rsidRPr="006B5225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DFFD16" wp14:editId="21FD284F">
                <wp:simplePos x="0" y="0"/>
                <wp:positionH relativeFrom="column">
                  <wp:posOffset>92710</wp:posOffset>
                </wp:positionH>
                <wp:positionV relativeFrom="paragraph">
                  <wp:posOffset>812165</wp:posOffset>
                </wp:positionV>
                <wp:extent cx="542925" cy="318770"/>
                <wp:effectExtent l="0" t="0" r="9525" b="5080"/>
                <wp:wrapNone/>
                <wp:docPr id="290" name="Rectangl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31877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01C4" w:rsidRPr="003E32EA" w:rsidRDefault="00CA01C4" w:rsidP="00CA01C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  <w:t xml:space="preserve">FS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DFFD16" id="Rectangle 290" o:spid="_x0000_s1045" style="position:absolute;margin-left:7.3pt;margin-top:63.95pt;width:42.75pt;height:25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OG1nwIAAJkFAAAOAAAAZHJzL2Uyb0RvYy54bWysVEtv2zAMvg/YfxB0Xx17ydIEcYqgRYcB&#10;RRu0HXpWZCk2IIuapMTOfv0o+ZGuK3YYloMiih8/PkxyddXWihyFdRXonKYXE0qE5lBUep/T78+3&#10;ny4pcZ7pginQIqcn4ejV+uOHVWOWIoMSVCEsQRLtlo3Jaem9WSaJ46WombsAIzQqJdiaeRTtPiks&#10;a5C9Vkk2mXxJGrCFscCFc/h60ynpOvJLKbh/kNIJT1ROMTYfTxvPXTiT9Yot95aZsuJ9GOwfoqhZ&#10;pdHpSHXDPCMHW/1BVVfcggPpLzjUCUhZcRFzwGzSyZtsnkpmRMwFi+PMWCb3/2j5/XFrSVXkNFtg&#10;fTSr8SM9YtmY3itBwiOWqDFuicgns7W95PAa8m2lrcM/ZkLaWNbTWFbResLxcTbNFtmMEo6qz+nl&#10;fB45k7Oxsc5/FVCTcMmpRfexmOx45zw6ROgACb4cqKq4rZSKQugUca0sOTL8xr5NQ8Bo8RtK6YDV&#10;EKw6dXhJQl5dJvHmT0oEnNKPQmJRMPYsBhLb8eyEcS60TztVyQrR+Z5N8Dd4H8KKsUTCwCzR/8jd&#10;EwzIjmTg7qLs8cFUxG4ejSd/C6wzHi2iZ9B+NK4rDfY9AoVZ9Z47/FCkrjShSr7dtbFh5gEZXnZQ&#10;nLCJLHTT5Qy/rfBD3jHnt8ziOGFj4YrwD3hIBU1Oob9RUoL9+d57wGOXo5aSBsczp+7HgVlBifqm&#10;sf8X6XQa5jkK09k8Q8G+1uxea/ShvgbsjhSXkeHxGvBeDVdpoX7BTbIJXlHFNEffOeXeDsK179YG&#10;7iIuNpsIwxk2zN/pJ8MDeahzaNTn9oVZ03ezxzG4h2GU2fJNU3fYYKlhc/Agq9jx57r2XwDnP7ZS&#10;v6vCgnktR9R5o65/AQAA//8DAFBLAwQUAAYACAAAACEAlQlXqd0AAAAKAQAADwAAAGRycy9kb3du&#10;cmV2LnhtbEyPzU7DMBCE70i8g7WVuFEnBfUnjVMhRK9IDRXi6MZLHCVeR7GThrdne4LT7mhGs9/m&#10;h9l1YsIhNJ4UpMsEBFLlTUO1gvPH8XELIkRNRneeUMEPBjgU93e5zoy/0gmnMtaCSyhkWoGNsc+k&#10;DJVFp8PS90jsffvB6chyqKUZ9JXLXSdXSbKWTjfEF6zu8dVi1ZajU1B/Hd+mubXoT+GpHNt+d37/&#10;NEo9LOaXPYiIc/wLww2f0aFgposfyQTRsX5ec5LnarMDcQskSQriwstmm4Iscvn/heIXAAD//wMA&#10;UEsBAi0AFAAGAAgAAAAhALaDOJL+AAAA4QEAABMAAAAAAAAAAAAAAAAAAAAAAFtDb250ZW50X1R5&#10;cGVzXS54bWxQSwECLQAUAAYACAAAACEAOP0h/9YAAACUAQAACwAAAAAAAAAAAAAAAAAvAQAAX3Jl&#10;bHMvLnJlbHNQSwECLQAUAAYACAAAACEAO8ThtZ8CAACZBQAADgAAAAAAAAAAAAAAAAAuAgAAZHJz&#10;L2Uyb0RvYy54bWxQSwECLQAUAAYACAAAACEAlQlXqd0AAAAKAQAADwAAAAAAAAAAAAAAAAD5BAAA&#10;ZHJzL2Rvd25yZXYueG1sUEsFBgAAAAAEAAQA8wAAAAMGAAAAAA==&#10;" fillcolor="black [3213]" stroked="f" strokeweight="2pt">
                <v:textbox>
                  <w:txbxContent>
                    <w:p w:rsidR="00CA01C4" w:rsidRPr="003E32EA" w:rsidRDefault="00CA01C4" w:rsidP="00CA01C4">
                      <w:pPr>
                        <w:jc w:val="center"/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  <w:t xml:space="preserve">FS </w:t>
                      </w:r>
                    </w:p>
                  </w:txbxContent>
                </v:textbox>
              </v:rect>
            </w:pict>
          </mc:Fallback>
        </mc:AlternateContent>
      </w:r>
    </w:p>
    <w:p w:rsidR="00260392" w:rsidRPr="00CA01C4" w:rsidRDefault="00260392" w:rsidP="00CA01C4"/>
    <w:sectPr w:rsidR="00260392" w:rsidRPr="00CA01C4" w:rsidSect="00BD1B63">
      <w:footerReference w:type="default" r:id="rId16"/>
      <w:pgSz w:w="11906" w:h="16838"/>
      <w:pgMar w:top="864" w:right="864" w:bottom="864" w:left="864" w:header="706" w:footer="432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BB" w:rsidRDefault="0083026E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89" behindDoc="0" locked="0" layoutInCell="1" allowOverlap="1" wp14:anchorId="06BB4D90" wp14:editId="5A9B38FF">
              <wp:simplePos x="0" y="0"/>
              <wp:positionH relativeFrom="column">
                <wp:posOffset>4805998</wp:posOffset>
              </wp:positionH>
              <wp:positionV relativeFrom="paragraph">
                <wp:posOffset>-69215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32EA" w:rsidRPr="00BD1B63" w:rsidRDefault="003E32EA" w:rsidP="00BD1B63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6BB4D9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6" type="#_x0000_t202" style="position:absolute;margin-left:378.45pt;margin-top:-5.45pt;width:108.3pt;height:110.55pt;z-index:251656189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yWdIQIAAB0EAAAOAAAAZHJzL2Uyb0RvYy54bWysU9tu2zAMfR+wfxD0vtjOZU2MOEWXLsOA&#10;7gK0+wBZlmNhkqhJSuzs60fJaRp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+bl1PnwSoEm8VNTh8BM8&#10;Oz74EMth5XNIzOZByWYnlUpGFJzYKkeODKVS78cGXkUpQ/qKrhbTRQI2EJ8nCWkZUMdK6oou8/iN&#10;yopsfDRNCglMqvGOhShzpicyMnIThnrAwMhZDc0JiXIw6hX3Cy8duN+U9KjVivpfB+YEJeqzQbJX&#10;xXwexZ2M+eJmioa79tTXHmY4QlU0UDJetyEtRKLB3uFQdjLR9VLJuVbUYGLxvC9R5Nd2inrZ6s0f&#10;AAAA//8DAFBLAwQUAAYACAAAACEAj9gne+EAAAALAQAADwAAAGRycy9kb3ducmV2LnhtbEyPTW/C&#10;MAyG75P2HyJP2g2SFvHRri5CkxAXDhtj99CYtlrjlCZA9++XnbabLT96/bzFerSduNHgW8cIyVSB&#10;IK6cablGOH5sJysQPmg2unNMCN/kYV0+PhQ6N+7O73Q7hFrEEPa5RmhC6HMpfdWQ1X7qeuJ4O7vB&#10;6hDXoZZm0PcYbjuZKrWQVrccPzS6p9eGqq/D1SJsV5fdsK/lSGe13x0/L9nsbRMQn5/GzQuIQGP4&#10;g+FXP6pDGZ1O7srGiw5hOV9kEUWYJCoOkciWszmIE0KaqBRkWcj/HcofAAAA//8DAFBLAQItABQA&#10;BgAIAAAAIQC2gziS/gAAAOEBAAATAAAAAAAAAAAAAAAAAAAAAABbQ29udGVudF9UeXBlc10ueG1s&#10;UEsBAi0AFAAGAAgAAAAhADj9If/WAAAAlAEAAAsAAAAAAAAAAAAAAAAALwEAAF9yZWxzLy5yZWxz&#10;UEsBAi0AFAAGAAgAAAAhALGzJZ0hAgAAHQQAAA4AAAAAAAAAAAAAAAAALgIAAGRycy9lMm9Eb2Mu&#10;eG1sUEsBAi0AFAAGAAgAAAAhAI/YJ3vhAAAACwEAAA8AAAAAAAAAAAAAAAAAewQAAGRycy9kb3du&#10;cmV2LnhtbFBLBQYAAAAABAAEAPMAAACJBQAAAAA=&#10;" fillcolor="white [3212]" stroked="f">
              <v:textbox style="mso-fit-shape-to-text:t">
                <w:txbxContent>
                  <w:p w:rsidR="003E32EA" w:rsidRPr="00BD1B63" w:rsidRDefault="003E32EA" w:rsidP="00BD1B63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0FE66482" wp14:editId="14AA88D9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6E40A1CB"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90A42"/>
    <w:multiLevelType w:val="hybridMultilevel"/>
    <w:tmpl w:val="6A66253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C481B15"/>
    <w:multiLevelType w:val="hybridMultilevel"/>
    <w:tmpl w:val="E7706E1E"/>
    <w:lvl w:ilvl="0" w:tplc="06A432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75457"/>
    <w:multiLevelType w:val="hybridMultilevel"/>
    <w:tmpl w:val="B914B08E"/>
    <w:lvl w:ilvl="0" w:tplc="16AE87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7617C"/>
    <w:multiLevelType w:val="hybridMultilevel"/>
    <w:tmpl w:val="2264AF9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697D4A"/>
    <w:multiLevelType w:val="hybridMultilevel"/>
    <w:tmpl w:val="9BF6CDB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2BF348C"/>
    <w:multiLevelType w:val="hybridMultilevel"/>
    <w:tmpl w:val="75326C08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83A7D"/>
    <w:multiLevelType w:val="hybridMultilevel"/>
    <w:tmpl w:val="25BABCFC"/>
    <w:lvl w:ilvl="0" w:tplc="08090005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71842FFC"/>
    <w:multiLevelType w:val="hybridMultilevel"/>
    <w:tmpl w:val="2990D226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6128BD"/>
    <w:multiLevelType w:val="hybridMultilevel"/>
    <w:tmpl w:val="09DA6C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8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042852"/>
    <w:rsid w:val="00085389"/>
    <w:rsid w:val="000A7605"/>
    <w:rsid w:val="000F4293"/>
    <w:rsid w:val="00105D2F"/>
    <w:rsid w:val="00106C26"/>
    <w:rsid w:val="001465D7"/>
    <w:rsid w:val="00152577"/>
    <w:rsid w:val="00160D73"/>
    <w:rsid w:val="00165E83"/>
    <w:rsid w:val="001823F1"/>
    <w:rsid w:val="00190C83"/>
    <w:rsid w:val="001976CC"/>
    <w:rsid w:val="001A66DA"/>
    <w:rsid w:val="001D6536"/>
    <w:rsid w:val="001F305C"/>
    <w:rsid w:val="00202395"/>
    <w:rsid w:val="002411AE"/>
    <w:rsid w:val="00260392"/>
    <w:rsid w:val="002610B0"/>
    <w:rsid w:val="00261C79"/>
    <w:rsid w:val="00284ED1"/>
    <w:rsid w:val="00295B6D"/>
    <w:rsid w:val="002F4353"/>
    <w:rsid w:val="00313A1F"/>
    <w:rsid w:val="00323BC6"/>
    <w:rsid w:val="00332479"/>
    <w:rsid w:val="003E317A"/>
    <w:rsid w:val="003E32EA"/>
    <w:rsid w:val="003E731C"/>
    <w:rsid w:val="003F6964"/>
    <w:rsid w:val="00480972"/>
    <w:rsid w:val="004B3F11"/>
    <w:rsid w:val="004D16EE"/>
    <w:rsid w:val="00516D8A"/>
    <w:rsid w:val="00562BF4"/>
    <w:rsid w:val="00595639"/>
    <w:rsid w:val="005B7600"/>
    <w:rsid w:val="005F243B"/>
    <w:rsid w:val="006313DD"/>
    <w:rsid w:val="006A3CFD"/>
    <w:rsid w:val="006D14D9"/>
    <w:rsid w:val="007101A5"/>
    <w:rsid w:val="0071574A"/>
    <w:rsid w:val="00752033"/>
    <w:rsid w:val="00763DB7"/>
    <w:rsid w:val="00796B55"/>
    <w:rsid w:val="0083026E"/>
    <w:rsid w:val="008374E3"/>
    <w:rsid w:val="00842633"/>
    <w:rsid w:val="008704B2"/>
    <w:rsid w:val="008954F8"/>
    <w:rsid w:val="008A0D36"/>
    <w:rsid w:val="008A65BB"/>
    <w:rsid w:val="008B0EB0"/>
    <w:rsid w:val="008C4B4F"/>
    <w:rsid w:val="008C6A05"/>
    <w:rsid w:val="00933FDD"/>
    <w:rsid w:val="00966C6F"/>
    <w:rsid w:val="009A3342"/>
    <w:rsid w:val="009C02F0"/>
    <w:rsid w:val="009E4CFA"/>
    <w:rsid w:val="009F75C5"/>
    <w:rsid w:val="00A32009"/>
    <w:rsid w:val="00A42647"/>
    <w:rsid w:val="00A50F46"/>
    <w:rsid w:val="00A535F5"/>
    <w:rsid w:val="00AB76F1"/>
    <w:rsid w:val="00AD6ACE"/>
    <w:rsid w:val="00AE35AE"/>
    <w:rsid w:val="00AF4A39"/>
    <w:rsid w:val="00B1058B"/>
    <w:rsid w:val="00B64D8C"/>
    <w:rsid w:val="00B8656F"/>
    <w:rsid w:val="00B9706B"/>
    <w:rsid w:val="00BC62BE"/>
    <w:rsid w:val="00BD1B63"/>
    <w:rsid w:val="00BF217D"/>
    <w:rsid w:val="00C44177"/>
    <w:rsid w:val="00C945FD"/>
    <w:rsid w:val="00CA01C4"/>
    <w:rsid w:val="00CB10BB"/>
    <w:rsid w:val="00CD3DAD"/>
    <w:rsid w:val="00D95E56"/>
    <w:rsid w:val="00E36F94"/>
    <w:rsid w:val="00E66FDB"/>
    <w:rsid w:val="00E833D5"/>
    <w:rsid w:val="00F51078"/>
    <w:rsid w:val="00F76A13"/>
    <w:rsid w:val="00F91DF7"/>
    <w:rsid w:val="00FA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5:docId w15:val="{1F10DED2-B6A1-44F7-A239-C81071A52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ng.com/images/search?pq=bowling+ball+clipart&amp;sc=0-0&amp;sp=-1&amp;sk=&amp;adlt=strict&amp;q=bowling+ball+clipart&amp;qft=+filterui:license-L2_L3_L4_L5_L6_L7&amp;FORM=R5IR39#view=detail&amp;id=0F50700F5CBBD392C7EFBA8E98435365DECC7F16&amp;selectedIndex=0" TargetMode="External"/><Relationship Id="rId13" Type="http://schemas.openxmlformats.org/officeDocument/2006/relationships/image" Target="media/image5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5BD00-90A2-4E27-A2FA-E48103ADF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EFAF8183</Template>
  <TotalTime>0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L CONNERY</cp:lastModifiedBy>
  <cp:revision>2</cp:revision>
  <cp:lastPrinted>2015-02-17T14:52:00Z</cp:lastPrinted>
  <dcterms:created xsi:type="dcterms:W3CDTF">2020-05-05T10:12:00Z</dcterms:created>
  <dcterms:modified xsi:type="dcterms:W3CDTF">2020-05-05T10:12:00Z</dcterms:modified>
</cp:coreProperties>
</file>