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3DD" w:rsidRDefault="00336D59"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715584" behindDoc="0" locked="0" layoutInCell="1" allowOverlap="1" wp14:anchorId="3EA87741" wp14:editId="5FF3C82F">
            <wp:simplePos x="0" y="0"/>
            <wp:positionH relativeFrom="column">
              <wp:posOffset>405130</wp:posOffset>
            </wp:positionH>
            <wp:positionV relativeFrom="paragraph">
              <wp:posOffset>81279</wp:posOffset>
            </wp:positionV>
            <wp:extent cx="762000" cy="120890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inking.b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841" cy="12102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2C8B" w:rsidRDefault="00DD2C8B" w:rsidP="00EF34CD">
      <w:pPr>
        <w:ind w:right="278"/>
        <w:jc w:val="center"/>
        <w:rPr>
          <w:rFonts w:ascii="Comic Sans MS" w:hAnsi="Comic Sans MS"/>
          <w:b/>
          <w:sz w:val="32"/>
          <w:szCs w:val="40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57216" behindDoc="1" locked="0" layoutInCell="1" allowOverlap="1" wp14:anchorId="2653AF88" wp14:editId="7381C2EE">
            <wp:simplePos x="0" y="0"/>
            <wp:positionH relativeFrom="column">
              <wp:posOffset>1738630</wp:posOffset>
            </wp:positionH>
            <wp:positionV relativeFrom="paragraph">
              <wp:posOffset>129540</wp:posOffset>
            </wp:positionV>
            <wp:extent cx="2819400" cy="619125"/>
            <wp:effectExtent l="0" t="0" r="0" b="952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967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13DD" w:rsidRPr="0003716E" w:rsidRDefault="008C3145" w:rsidP="00EF34CD">
      <w:pPr>
        <w:ind w:right="278"/>
        <w:jc w:val="center"/>
        <w:rPr>
          <w:rFonts w:ascii="Comic Sans MS" w:hAnsi="Comic Sans MS"/>
          <w:b/>
          <w:sz w:val="36"/>
          <w:szCs w:val="40"/>
        </w:rPr>
      </w:pPr>
      <w:r w:rsidRPr="0003716E">
        <w:rPr>
          <w:rFonts w:ascii="Comic Sans MS" w:hAnsi="Comic Sans MS"/>
          <w:b/>
          <w:sz w:val="36"/>
          <w:szCs w:val="40"/>
        </w:rPr>
        <w:t>How Many Ways?</w:t>
      </w:r>
    </w:p>
    <w:p w:rsidR="005F243B" w:rsidRPr="005F243B" w:rsidRDefault="005F243B" w:rsidP="005F243B">
      <w:pPr>
        <w:ind w:left="180" w:right="278"/>
        <w:rPr>
          <w:rFonts w:ascii="Comic Sans MS" w:hAnsi="Comic Sans MS"/>
        </w:rPr>
      </w:pPr>
    </w:p>
    <w:p w:rsidR="00005745" w:rsidRDefault="00005745" w:rsidP="007E010C">
      <w:pPr>
        <w:ind w:left="180" w:right="278"/>
        <w:rPr>
          <w:rFonts w:ascii="Comic Sans MS" w:hAnsi="Comic Sans MS"/>
          <w:sz w:val="32"/>
          <w:szCs w:val="32"/>
        </w:rPr>
      </w:pPr>
    </w:p>
    <w:p w:rsidR="008B7962" w:rsidRDefault="008B7962" w:rsidP="007E010C">
      <w:pPr>
        <w:ind w:left="180" w:right="278"/>
        <w:rPr>
          <w:rFonts w:ascii="Comic Sans MS" w:hAnsi="Comic Sans MS"/>
          <w:sz w:val="32"/>
          <w:szCs w:val="32"/>
        </w:rPr>
      </w:pPr>
    </w:p>
    <w:p w:rsidR="00EF34CD" w:rsidRPr="0003716E" w:rsidRDefault="0048503B" w:rsidP="00642C7D">
      <w:pPr>
        <w:ind w:left="360" w:right="278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How many ways can you make </w:t>
      </w:r>
      <w:r w:rsidRPr="002D3A43">
        <w:rPr>
          <w:rFonts w:ascii="Comic Sans MS" w:hAnsi="Comic Sans MS"/>
          <w:color w:val="FF0066"/>
          <w:sz w:val="32"/>
          <w:szCs w:val="32"/>
        </w:rPr>
        <w:t>14</w:t>
      </w:r>
      <w:r w:rsidR="00956702" w:rsidRPr="0003716E">
        <w:rPr>
          <w:rFonts w:ascii="Comic Sans MS" w:hAnsi="Comic Sans MS"/>
          <w:sz w:val="32"/>
          <w:szCs w:val="32"/>
        </w:rPr>
        <w:t xml:space="preserve"> by adding 3 </w:t>
      </w:r>
      <w:r w:rsidR="0003716E" w:rsidRPr="0003716E">
        <w:rPr>
          <w:rFonts w:ascii="Comic Sans MS" w:hAnsi="Comic Sans MS"/>
          <w:sz w:val="32"/>
          <w:szCs w:val="32"/>
        </w:rPr>
        <w:t xml:space="preserve">different </w:t>
      </w:r>
      <w:r w:rsidR="00956702" w:rsidRPr="0003716E">
        <w:rPr>
          <w:rFonts w:ascii="Comic Sans MS" w:hAnsi="Comic Sans MS"/>
          <w:sz w:val="32"/>
          <w:szCs w:val="32"/>
        </w:rPr>
        <w:t>numbers?</w:t>
      </w:r>
    </w:p>
    <w:p w:rsidR="00956702" w:rsidRDefault="00956702" w:rsidP="0003716E">
      <w:pPr>
        <w:ind w:right="278"/>
        <w:rPr>
          <w:rFonts w:ascii="Comic Sans MS" w:hAnsi="Comic Sans MS"/>
          <w:sz w:val="28"/>
          <w:szCs w:val="32"/>
        </w:rPr>
      </w:pPr>
    </w:p>
    <w:p w:rsidR="00956702" w:rsidRPr="00642C7D" w:rsidRDefault="00956702" w:rsidP="00642C7D">
      <w:pPr>
        <w:ind w:left="360" w:right="278"/>
        <w:rPr>
          <w:rFonts w:ascii="Comic Sans MS" w:hAnsi="Comic Sans MS"/>
          <w:sz w:val="28"/>
          <w:szCs w:val="32"/>
        </w:rPr>
      </w:pPr>
    </w:p>
    <w:p w:rsidR="00642C7D" w:rsidRDefault="00F600EC" w:rsidP="00336D59">
      <w:pPr>
        <w:ind w:left="360" w:right="278"/>
        <w:rPr>
          <w:rFonts w:ascii="Comic Sans MS" w:hAnsi="Comic Sans MS"/>
          <w:sz w:val="36"/>
          <w:szCs w:val="32"/>
        </w:rPr>
      </w:pPr>
      <w:r>
        <w:rPr>
          <w:rFonts w:ascii="Comic Sans MS" w:hAnsi="Comic Sans MS"/>
          <w:sz w:val="36"/>
          <w:szCs w:val="32"/>
        </w:rPr>
        <w:t>6 + 5 + 3 = 14</w:t>
      </w:r>
      <w:r w:rsidR="00336D59">
        <w:rPr>
          <w:rFonts w:ascii="Comic Sans MS" w:hAnsi="Comic Sans MS"/>
          <w:sz w:val="36"/>
          <w:szCs w:val="32"/>
        </w:rPr>
        <w:tab/>
      </w:r>
      <w:r w:rsidR="00336D59" w:rsidRPr="00336D59">
        <w:rPr>
          <w:rFonts w:ascii="Comic Sans MS" w:hAnsi="Comic Sans MS"/>
          <w:b/>
          <w:sz w:val="44"/>
          <w:szCs w:val="32"/>
        </w:rPr>
        <w:sym w:font="Wingdings 2" w:char="F050"/>
      </w:r>
    </w:p>
    <w:p w:rsidR="00336D59" w:rsidRDefault="00336D59" w:rsidP="00336D59">
      <w:pPr>
        <w:ind w:left="360" w:right="278"/>
        <w:rPr>
          <w:rFonts w:ascii="Comic Sans MS" w:hAnsi="Comic Sans MS"/>
          <w:sz w:val="36"/>
          <w:szCs w:val="32"/>
        </w:rPr>
      </w:pPr>
    </w:p>
    <w:p w:rsidR="00336D59" w:rsidRPr="00956702" w:rsidRDefault="00F600EC" w:rsidP="00336D59">
      <w:pPr>
        <w:ind w:left="360" w:right="278"/>
        <w:rPr>
          <w:rFonts w:ascii="Comic Sans MS" w:hAnsi="Comic Sans MS"/>
          <w:sz w:val="36"/>
          <w:szCs w:val="32"/>
        </w:rPr>
      </w:pPr>
      <w:r>
        <w:rPr>
          <w:rFonts w:ascii="Comic Sans MS" w:hAnsi="Comic Sans MS"/>
          <w:sz w:val="36"/>
          <w:szCs w:val="32"/>
        </w:rPr>
        <w:t>7 + 7 + 0 = 14</w:t>
      </w:r>
      <w:r w:rsidR="00336D59">
        <w:rPr>
          <w:rFonts w:ascii="Comic Sans MS" w:hAnsi="Comic Sans MS"/>
          <w:sz w:val="36"/>
          <w:szCs w:val="32"/>
        </w:rPr>
        <w:tab/>
      </w:r>
      <w:r w:rsidR="00336D59" w:rsidRPr="00336D59">
        <w:rPr>
          <w:rFonts w:ascii="Comic Sans MS" w:hAnsi="Comic Sans MS"/>
          <w:sz w:val="48"/>
          <w:szCs w:val="32"/>
        </w:rPr>
        <w:sym w:font="Wingdings" w:char="F0FB"/>
      </w:r>
      <w:r w:rsidR="00336D59">
        <w:rPr>
          <w:rFonts w:ascii="Comic Sans MS" w:hAnsi="Comic Sans MS"/>
          <w:sz w:val="36"/>
          <w:szCs w:val="32"/>
        </w:rPr>
        <w:t xml:space="preserve"> </w:t>
      </w:r>
      <w:r w:rsidR="00336D59" w:rsidRPr="00336D59">
        <w:rPr>
          <w:rFonts w:ascii="Comic Sans MS" w:hAnsi="Comic Sans MS"/>
          <w:sz w:val="28"/>
          <w:szCs w:val="32"/>
        </w:rPr>
        <w:t>(two numbers are the same)</w:t>
      </w:r>
    </w:p>
    <w:p w:rsidR="00956702" w:rsidRDefault="00956702" w:rsidP="00336D59">
      <w:pPr>
        <w:ind w:left="360" w:right="278"/>
        <w:rPr>
          <w:rFonts w:ascii="Comic Sans MS" w:hAnsi="Comic Sans MS"/>
          <w:sz w:val="28"/>
          <w:szCs w:val="32"/>
        </w:rPr>
      </w:pPr>
    </w:p>
    <w:p w:rsidR="00956702" w:rsidRDefault="00956702" w:rsidP="00336D59">
      <w:pPr>
        <w:ind w:right="278"/>
        <w:rPr>
          <w:rFonts w:ascii="Comic Sans MS" w:hAnsi="Comic Sans MS"/>
          <w:sz w:val="28"/>
          <w:szCs w:val="32"/>
        </w:rPr>
      </w:pPr>
    </w:p>
    <w:p w:rsidR="00956702" w:rsidRPr="0003716E" w:rsidRDefault="00336D59" w:rsidP="00642C7D">
      <w:pPr>
        <w:ind w:left="360" w:right="278"/>
        <w:rPr>
          <w:rFonts w:ascii="Comic Sans MS" w:hAnsi="Comic Sans MS"/>
          <w:sz w:val="32"/>
          <w:szCs w:val="32"/>
        </w:rPr>
      </w:pPr>
      <w:r w:rsidRPr="0003716E">
        <w:rPr>
          <w:rFonts w:ascii="Comic Sans MS" w:hAnsi="Comic Sans MS"/>
          <w:sz w:val="32"/>
          <w:szCs w:val="32"/>
        </w:rPr>
        <w:t>Can you convince the rest of your class that you have found ALL the ways?</w:t>
      </w:r>
    </w:p>
    <w:p w:rsidR="00336D59" w:rsidRPr="0003716E" w:rsidRDefault="00336D59" w:rsidP="00642C7D">
      <w:pPr>
        <w:ind w:left="360" w:right="278"/>
        <w:rPr>
          <w:rFonts w:ascii="Comic Sans MS" w:hAnsi="Comic Sans MS"/>
          <w:sz w:val="32"/>
          <w:szCs w:val="32"/>
        </w:rPr>
      </w:pPr>
    </w:p>
    <w:p w:rsidR="00336D59" w:rsidRPr="0003716E" w:rsidRDefault="00336D59" w:rsidP="00642C7D">
      <w:pPr>
        <w:ind w:left="360" w:right="278"/>
        <w:rPr>
          <w:rFonts w:ascii="Comic Sans MS" w:hAnsi="Comic Sans MS"/>
          <w:sz w:val="32"/>
          <w:szCs w:val="32"/>
        </w:rPr>
      </w:pPr>
      <w:r w:rsidRPr="0003716E">
        <w:rPr>
          <w:rFonts w:ascii="Comic Sans MS" w:hAnsi="Comic Sans MS"/>
          <w:sz w:val="32"/>
          <w:szCs w:val="32"/>
        </w:rPr>
        <w:t>How would you do this?</w:t>
      </w:r>
    </w:p>
    <w:p w:rsidR="00077D94" w:rsidRDefault="00077D94" w:rsidP="00077D94">
      <w:pPr>
        <w:ind w:right="278"/>
        <w:rPr>
          <w:rFonts w:ascii="Comic Sans MS" w:hAnsi="Comic Sans MS"/>
          <w:sz w:val="28"/>
          <w:szCs w:val="32"/>
        </w:rPr>
      </w:pPr>
    </w:p>
    <w:p w:rsidR="00EF34CD" w:rsidRDefault="00EF34CD" w:rsidP="00EF34CD">
      <w:pPr>
        <w:ind w:left="284" w:right="278"/>
        <w:rPr>
          <w:rFonts w:ascii="Comic Sans MS" w:hAnsi="Comic Sans MS"/>
          <w:sz w:val="28"/>
          <w:szCs w:val="32"/>
        </w:rPr>
      </w:pPr>
    </w:p>
    <w:p w:rsidR="00335DC5" w:rsidRDefault="00335DC5" w:rsidP="00EF34CD">
      <w:pPr>
        <w:ind w:left="284" w:right="278"/>
        <w:rPr>
          <w:rFonts w:ascii="Comic Sans MS" w:hAnsi="Comic Sans MS"/>
          <w:sz w:val="28"/>
          <w:szCs w:val="32"/>
        </w:rPr>
      </w:pPr>
    </w:p>
    <w:p w:rsidR="00C44208" w:rsidRDefault="00C44208" w:rsidP="00EF34CD">
      <w:pPr>
        <w:ind w:left="284" w:right="278"/>
        <w:rPr>
          <w:rFonts w:ascii="Comic Sans MS" w:hAnsi="Comic Sans MS"/>
          <w:sz w:val="28"/>
          <w:szCs w:val="32"/>
        </w:rPr>
      </w:pPr>
    </w:p>
    <w:p w:rsidR="00077D94" w:rsidRDefault="00077D94" w:rsidP="00EF34CD">
      <w:pPr>
        <w:ind w:left="284" w:right="278"/>
        <w:rPr>
          <w:rFonts w:ascii="Comic Sans MS" w:hAnsi="Comic Sans MS"/>
          <w:sz w:val="28"/>
          <w:szCs w:val="32"/>
        </w:rPr>
      </w:pPr>
    </w:p>
    <w:p w:rsidR="00077D94" w:rsidRPr="002D3A43" w:rsidRDefault="002D3A43" w:rsidP="00EF34CD">
      <w:pPr>
        <w:ind w:left="284" w:right="278"/>
        <w:rPr>
          <w:rFonts w:ascii="Comic Sans MS" w:hAnsi="Comic Sans MS"/>
          <w:b/>
          <w:color w:val="7030A0"/>
          <w:sz w:val="28"/>
          <w:szCs w:val="32"/>
        </w:rPr>
      </w:pPr>
      <w:r w:rsidRPr="002D3A43">
        <w:rPr>
          <w:rFonts w:ascii="Comic Sans MS" w:hAnsi="Comic Sans MS"/>
          <w:b/>
          <w:color w:val="7030A0"/>
          <w:sz w:val="28"/>
          <w:szCs w:val="32"/>
        </w:rPr>
        <w:t>Challenge -</w:t>
      </w:r>
    </w:p>
    <w:p w:rsidR="00077D94" w:rsidRDefault="00077D94" w:rsidP="00EF34CD">
      <w:pPr>
        <w:ind w:left="284" w:right="278"/>
        <w:rPr>
          <w:rFonts w:ascii="Comic Sans MS" w:hAnsi="Comic Sans MS"/>
          <w:sz w:val="28"/>
          <w:szCs w:val="32"/>
        </w:rPr>
      </w:pPr>
    </w:p>
    <w:p w:rsidR="00642C7D" w:rsidRPr="0003716E" w:rsidRDefault="002D3A43" w:rsidP="002D3A43">
      <w:pPr>
        <w:ind w:right="278"/>
        <w:rPr>
          <w:rFonts w:ascii="Comic Sans MS" w:hAnsi="Comic Sans MS"/>
          <w:sz w:val="32"/>
          <w:szCs w:val="36"/>
        </w:rPr>
      </w:pPr>
      <w:r>
        <w:rPr>
          <w:rFonts w:ascii="Comic Sans MS" w:hAnsi="Comic Sans MS"/>
          <w:noProof/>
          <w:sz w:val="28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717042</wp:posOffset>
                </wp:positionV>
                <wp:extent cx="1316736" cy="1258215"/>
                <wp:effectExtent l="38100" t="38100" r="36195" b="37465"/>
                <wp:wrapNone/>
                <wp:docPr id="2" name="5-Point Sta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6736" cy="1258215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6B8999" id="5-Point Star 2" o:spid="_x0000_s1026" style="position:absolute;margin-left:0;margin-top:56.45pt;width:103.7pt;height:99.05pt;z-index:25171660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coordsize="1316736,1258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" path="m1,480594r502950,4l658368,,813785,480598r502950,-4l909838,777616r155423,480596l658368,961184,251475,1258212,406898,777616,1,480594xe" fillcolor="yellow" strokecolor="yellow" strokeweight="2pt">
                <v:path arrowok="t" o:connecttype="custom" o:connectlocs="1,480594;502951,480598;658368,0;813785,480598;1316735,480594;909838,777616;1065261,1258212;658368,961184;251475,1258212;406898,777616;1,480594" o:connectangles="0,0,0,0,0,0,0,0,0,0,0"/>
                <w10:wrap anchorx="margin"/>
              </v:shape>
            </w:pict>
          </mc:Fallback>
        </mc:AlternateContent>
      </w:r>
      <w:r>
        <w:rPr>
          <w:rFonts w:ascii="Comic Sans MS" w:hAnsi="Comic Sans MS"/>
          <w:sz w:val="28"/>
          <w:szCs w:val="32"/>
        </w:rPr>
        <w:t xml:space="preserve">  </w:t>
      </w:r>
      <w:r w:rsidR="004308D6">
        <w:rPr>
          <w:rFonts w:ascii="Comic Sans MS" w:hAnsi="Comic Sans MS"/>
          <w:sz w:val="32"/>
          <w:szCs w:val="36"/>
        </w:rPr>
        <w:t xml:space="preserve">How many ways can you make </w:t>
      </w:r>
      <w:r w:rsidR="004308D6" w:rsidRPr="002D3A43">
        <w:rPr>
          <w:rFonts w:ascii="Comic Sans MS" w:hAnsi="Comic Sans MS"/>
          <w:color w:val="FF0066"/>
          <w:sz w:val="32"/>
          <w:szCs w:val="36"/>
        </w:rPr>
        <w:t>16</w:t>
      </w:r>
      <w:r w:rsidR="00336D59" w:rsidRPr="0003716E">
        <w:rPr>
          <w:rFonts w:ascii="Comic Sans MS" w:hAnsi="Comic Sans MS"/>
          <w:sz w:val="32"/>
          <w:szCs w:val="36"/>
        </w:rPr>
        <w:t xml:space="preserve"> by adding 3 different numbers?</w:t>
      </w:r>
      <w:bookmarkStart w:id="0" w:name="_GoBack"/>
      <w:bookmarkEnd w:id="0"/>
    </w:p>
    <w:sectPr w:rsidR="00642C7D" w:rsidRPr="0003716E" w:rsidSect="000D6644">
      <w:footerReference w:type="default" r:id="rId10"/>
      <w:pgSz w:w="11906" w:h="16838"/>
      <w:pgMar w:top="862" w:right="862" w:bottom="862" w:left="862" w:header="709" w:footer="431" w:gutter="0"/>
      <w:pgBorders w:zOrder="back" w:offsetFrom="page">
        <w:top w:val="starsBlack" w:sz="8" w:space="24" w:color="auto"/>
        <w:left w:val="starsBlack" w:sz="8" w:space="24" w:color="auto"/>
        <w:bottom w:val="starsBlack" w:sz="8" w:space="24" w:color="auto"/>
        <w:right w:val="starsBlack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5BB" w:rsidRDefault="008A65BB" w:rsidP="008A65BB">
      <w:r>
        <w:separator/>
      </w:r>
    </w:p>
  </w:endnote>
  <w:endnote w:type="continuationSeparator" w:id="0">
    <w:p w:rsidR="008A65BB" w:rsidRDefault="008A65BB" w:rsidP="008A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5BB" w:rsidRDefault="004251EA">
    <w:pPr>
      <w:pStyle w:val="Footer"/>
    </w:pPr>
    <w:r>
      <w:rPr>
        <w:rFonts w:ascii="Times New Roman" w:hAnsi="Times New Roman" w:cs="Times New Roman"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889ECD6" wp14:editId="0E4FC4A8">
              <wp:simplePos x="0" y="0"/>
              <wp:positionH relativeFrom="column">
                <wp:posOffset>3783330</wp:posOffset>
              </wp:positionH>
              <wp:positionV relativeFrom="paragraph">
                <wp:posOffset>-386715</wp:posOffset>
              </wp:positionV>
              <wp:extent cx="2710180" cy="318770"/>
              <wp:effectExtent l="0" t="0" r="0" b="5080"/>
              <wp:wrapNone/>
              <wp:docPr id="24" name="Rectangl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710180" cy="31877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83026E" w:rsidRDefault="004251EA" w:rsidP="0083026E">
                          <w:pPr>
                            <w:jc w:val="center"/>
                            <w:rPr>
                              <w:rFonts w:ascii="Comic Sans MS" w:hAnsi="Comic Sans MS"/>
                              <w:b/>
                            </w:rPr>
                          </w:pPr>
                          <w:r>
                            <w:rPr>
                              <w:rFonts w:ascii="Comic Sans MS" w:hAnsi="Comic Sans MS"/>
                              <w:b/>
                            </w:rPr>
                            <w:t>Exploring Patterns and Relationships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889ECD6" id="Rectangle 24" o:spid="_x0000_s1027" style="position:absolute;margin-left:297.9pt;margin-top:-30.45pt;width:213.4pt;height:25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" fillcolor="black [3213]" stroked="f" strokeweight="2pt">
              <v:textbox>
                <w:txbxContent>
                  <w:p w:rsidR="0083026E" w:rsidRDefault="004251EA" w:rsidP="0083026E">
                    <w:pPr>
                      <w:jc w:val="center"/>
                      <w:rPr>
                        <w:rFonts w:ascii="Comic Sans MS" w:hAnsi="Comic Sans MS"/>
                        <w:b/>
                      </w:rPr>
                    </w:pPr>
                    <w:r>
                      <w:rPr>
                        <w:rFonts w:ascii="Comic Sans MS" w:hAnsi="Comic Sans MS"/>
                        <w:b/>
                      </w:rPr>
                      <w:t>Exploring Patterns and Relationships</w:t>
                    </w:r>
                  </w:p>
                </w:txbxContent>
              </v:textbox>
            </v:rect>
          </w:pict>
        </mc:Fallback>
      </mc:AlternateContent>
    </w:r>
    <w:r w:rsidR="00165E83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381EA0" wp14:editId="74FB9F70">
              <wp:simplePos x="0" y="0"/>
              <wp:positionH relativeFrom="column">
                <wp:posOffset>-19685</wp:posOffset>
              </wp:positionH>
              <wp:positionV relativeFrom="paragraph">
                <wp:posOffset>-383540</wp:posOffset>
              </wp:positionV>
              <wp:extent cx="732790" cy="318770"/>
              <wp:effectExtent l="0" t="0" r="0" b="5080"/>
              <wp:wrapNone/>
              <wp:docPr id="23" name="Rectangl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2790" cy="31877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8A65BB" w:rsidRPr="003E32EA" w:rsidRDefault="001A4827" w:rsidP="008A65BB">
                          <w:pPr>
                            <w:jc w:val="center"/>
                            <w:rPr>
                              <w:rFonts w:ascii="Comic Sans MS" w:hAnsi="Comic Sans MS"/>
                              <w:b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omic Sans MS" w:hAnsi="Comic Sans MS"/>
                              <w:b/>
                              <w:sz w:val="23"/>
                              <w:szCs w:val="23"/>
                            </w:rPr>
                            <w:t>KS1</w:t>
                          </w:r>
                          <w:r w:rsidR="00DA08CA">
                            <w:rPr>
                              <w:rFonts w:ascii="Comic Sans MS" w:hAnsi="Comic Sans MS"/>
                              <w:b/>
                              <w:sz w:val="23"/>
                              <w:szCs w:val="23"/>
                            </w:rPr>
                            <w:t>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5381EA0" id="Rectangle 23" o:spid="_x0000_s1028" style="position:absolute;margin-left:-1.55pt;margin-top:-30.2pt;width:57.7pt;height:25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" fillcolor="black [3213]" stroked="f" strokeweight="2pt">
              <v:textbox>
                <w:txbxContent>
                  <w:p w:rsidR="008A65BB" w:rsidRPr="003E32EA" w:rsidRDefault="001A4827" w:rsidP="008A65BB">
                    <w:pPr>
                      <w:jc w:val="center"/>
                      <w:rPr>
                        <w:rFonts w:ascii="Comic Sans MS" w:hAnsi="Comic Sans MS"/>
                        <w:b/>
                        <w:sz w:val="23"/>
                        <w:szCs w:val="23"/>
                      </w:rPr>
                    </w:pPr>
                    <w:r>
                      <w:rPr>
                        <w:rFonts w:ascii="Comic Sans MS" w:hAnsi="Comic Sans MS"/>
                        <w:b/>
                        <w:sz w:val="23"/>
                        <w:szCs w:val="23"/>
                      </w:rPr>
                      <w:t>KS1</w:t>
                    </w:r>
                    <w:r w:rsidR="00DA08CA">
                      <w:rPr>
                        <w:rFonts w:ascii="Comic Sans MS" w:hAnsi="Comic Sans MS"/>
                        <w:b/>
                        <w:sz w:val="23"/>
                        <w:szCs w:val="23"/>
                      </w:rPr>
                      <w:t>A</w:t>
                    </w:r>
                  </w:p>
                </w:txbxContent>
              </v:textbox>
            </v:rect>
          </w:pict>
        </mc:Fallback>
      </mc:AlternateContent>
    </w:r>
    <w:r w:rsidR="0083026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189" behindDoc="0" locked="0" layoutInCell="1" allowOverlap="1" wp14:anchorId="7420782E" wp14:editId="1CAF7D84">
              <wp:simplePos x="0" y="0"/>
              <wp:positionH relativeFrom="column">
                <wp:posOffset>4805998</wp:posOffset>
              </wp:positionH>
              <wp:positionV relativeFrom="paragraph">
                <wp:posOffset>-69215</wp:posOffset>
              </wp:positionV>
              <wp:extent cx="1375410" cy="1403985"/>
              <wp:effectExtent l="0" t="0" r="0" b="9525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5410" cy="140398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E32EA" w:rsidRPr="00BD1B63" w:rsidRDefault="003E32EA" w:rsidP="00BD1B63">
                          <w:pPr>
                            <w:jc w:val="both"/>
                            <w:rPr>
                              <w:rFonts w:ascii="Comic Sans MS" w:hAnsi="Comic Sans MS"/>
                              <w:b/>
                            </w:rPr>
                          </w:pPr>
                          <w:r w:rsidRPr="00BD1B63">
                            <w:rPr>
                              <w:rFonts w:ascii="Comic Sans MS" w:hAnsi="Comic Sans MS"/>
                              <w:b/>
                            </w:rPr>
                            <w:t>SEELB Numeracy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420782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9" type="#_x0000_t202" style="position:absolute;margin-left:378.45pt;margin-top:-5.45pt;width:108.3pt;height:110.55pt;z-index:251656189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" fillcolor="white [3212]" stroked="f">
              <v:textbox style="mso-fit-shape-to-text:t">
                <w:txbxContent>
                  <w:p w:rsidR="003E32EA" w:rsidRPr="00BD1B63" w:rsidRDefault="003E32EA" w:rsidP="00BD1B63">
                    <w:pPr>
                      <w:jc w:val="both"/>
                      <w:rPr>
                        <w:rFonts w:ascii="Comic Sans MS" w:hAnsi="Comic Sans MS"/>
                        <w:b/>
                      </w:rPr>
                    </w:pPr>
                    <w:r w:rsidRPr="00BD1B63">
                      <w:rPr>
                        <w:rFonts w:ascii="Comic Sans MS" w:hAnsi="Comic Sans MS"/>
                        <w:b/>
                      </w:rPr>
                      <w:t>SEELB Numeracy</w:t>
                    </w:r>
                  </w:p>
                </w:txbxContent>
              </v:textbox>
            </v:shape>
          </w:pict>
        </mc:Fallback>
      </mc:AlternateContent>
    </w:r>
    <w:r w:rsidR="003E32EA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214" behindDoc="0" locked="0" layoutInCell="1" allowOverlap="1" wp14:anchorId="136EEDB9" wp14:editId="21A29199">
              <wp:simplePos x="0" y="0"/>
              <wp:positionH relativeFrom="column">
                <wp:posOffset>6979211</wp:posOffset>
              </wp:positionH>
              <wp:positionV relativeFrom="paragraph">
                <wp:posOffset>-55156</wp:posOffset>
              </wp:positionV>
              <wp:extent cx="2328206" cy="318770"/>
              <wp:effectExtent l="0" t="0" r="0" b="5080"/>
              <wp:wrapNone/>
              <wp:docPr id="27" name="Rectangl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8206" cy="31877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4303F1DF" id="Rectangle 27" o:spid="_x0000_s1026" style="position:absolute;margin-left:549.55pt;margin-top:-4.35pt;width:183.3pt;height:25.1pt;z-index:25165721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" fillcolor="white [3212]" stroked="f" strokeweight="2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5BB" w:rsidRDefault="008A65BB" w:rsidP="008A65BB">
      <w:r>
        <w:separator/>
      </w:r>
    </w:p>
  </w:footnote>
  <w:footnote w:type="continuationSeparator" w:id="0">
    <w:p w:rsidR="008A65BB" w:rsidRDefault="008A65BB" w:rsidP="008A65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14.8pt;height:441.6pt" o:bullet="t">
        <v:imagedata r:id="rId1" o:title="milk bottle"/>
      </v:shape>
    </w:pict>
  </w:numPicBullet>
  <w:numPicBullet w:numPicBulletId="1">
    <w:pict>
      <v:shape w14:anchorId="2653AF88" id="_x0000_i1027" type="#_x0000_t75" style="width:214.8pt;height:441.3pt" o:bullet="t">
        <v:imagedata r:id="rId2" o:title="milk"/>
      </v:shape>
    </w:pict>
  </w:numPicBullet>
  <w:numPicBullet w:numPicBulletId="2">
    <w:pict>
      <v:shape id="_x0000_i1028" type="#_x0000_t75" style="width:367.8pt;height:393.9pt" o:bullet="t">
        <v:imagedata r:id="rId3" o:title="apple"/>
      </v:shape>
    </w:pict>
  </w:numPicBullet>
  <w:numPicBullet w:numPicBulletId="3">
    <w:pict>
      <v:shape id="_x0000_i1029" type="#_x0000_t75" style="width:367.85pt;height:113.7pt" o:bullet="t">
        <v:imagedata r:id="rId4" o:title="Picture3"/>
      </v:shape>
    </w:pict>
  </w:numPicBullet>
  <w:abstractNum w:abstractNumId="0" w15:restartNumberingAfterBreak="0">
    <w:nsid w:val="00E033F1"/>
    <w:multiLevelType w:val="hybridMultilevel"/>
    <w:tmpl w:val="E3302566"/>
    <w:lvl w:ilvl="0" w:tplc="CD221A74">
      <w:start w:val="1"/>
      <w:numFmt w:val="bullet"/>
      <w:lvlText w:val=""/>
      <w:lvlPicBulletId w:val="3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4320D"/>
    <w:multiLevelType w:val="hybridMultilevel"/>
    <w:tmpl w:val="AC469822"/>
    <w:lvl w:ilvl="0" w:tplc="6602E4F8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1F4D96"/>
    <w:multiLevelType w:val="hybridMultilevel"/>
    <w:tmpl w:val="3B06DC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90A42"/>
    <w:multiLevelType w:val="hybridMultilevel"/>
    <w:tmpl w:val="6A662534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105B2350"/>
    <w:multiLevelType w:val="hybridMultilevel"/>
    <w:tmpl w:val="D17645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2284940"/>
    <w:multiLevelType w:val="hybridMultilevel"/>
    <w:tmpl w:val="B43869C2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89B28EB"/>
    <w:multiLevelType w:val="hybridMultilevel"/>
    <w:tmpl w:val="F7784A10"/>
    <w:lvl w:ilvl="0" w:tplc="CD221A74">
      <w:start w:val="1"/>
      <w:numFmt w:val="bullet"/>
      <w:lvlText w:val=""/>
      <w:lvlPicBulletId w:val="3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C73B48"/>
    <w:multiLevelType w:val="hybridMultilevel"/>
    <w:tmpl w:val="F34C6616"/>
    <w:lvl w:ilvl="0" w:tplc="6602E4F8">
      <w:start w:val="1"/>
      <w:numFmt w:val="bullet"/>
      <w:lvlText w:val=""/>
      <w:lvlPicBulletId w:val="2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C481B15"/>
    <w:multiLevelType w:val="hybridMultilevel"/>
    <w:tmpl w:val="E7706E1E"/>
    <w:lvl w:ilvl="0" w:tplc="06A432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14:textOutline w14:w="9525" w14:cap="rnd" w14:cmpd="sng" w14:algn="ctr">
          <w14:solidFill>
            <w14:schemeClr w14:val="tx1"/>
          </w14:solidFill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E75457"/>
    <w:multiLevelType w:val="hybridMultilevel"/>
    <w:tmpl w:val="B914B08E"/>
    <w:lvl w:ilvl="0" w:tplc="16AE87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D7617C"/>
    <w:multiLevelType w:val="hybridMultilevel"/>
    <w:tmpl w:val="2264AF9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896849"/>
    <w:multiLevelType w:val="hybridMultilevel"/>
    <w:tmpl w:val="235E41F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D2D65DA"/>
    <w:multiLevelType w:val="hybridMultilevel"/>
    <w:tmpl w:val="371CA0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AA7704"/>
    <w:multiLevelType w:val="hybridMultilevel"/>
    <w:tmpl w:val="577E0E0C"/>
    <w:lvl w:ilvl="0" w:tplc="6602E4F8">
      <w:start w:val="1"/>
      <w:numFmt w:val="bullet"/>
      <w:lvlText w:val=""/>
      <w:lvlPicBulletId w:val="2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5AF29B2"/>
    <w:multiLevelType w:val="hybridMultilevel"/>
    <w:tmpl w:val="738A0A18"/>
    <w:lvl w:ilvl="0" w:tplc="C5EA374E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7C23C3A"/>
    <w:multiLevelType w:val="hybridMultilevel"/>
    <w:tmpl w:val="7E7C0036"/>
    <w:lvl w:ilvl="0" w:tplc="6602E4F8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1E2A07"/>
    <w:multiLevelType w:val="hybridMultilevel"/>
    <w:tmpl w:val="2D546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697D4A"/>
    <w:multiLevelType w:val="hybridMultilevel"/>
    <w:tmpl w:val="9BF6CDBE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 w15:restartNumberingAfterBreak="0">
    <w:nsid w:val="4D8528C6"/>
    <w:multiLevelType w:val="hybridMultilevel"/>
    <w:tmpl w:val="FBE4E74A"/>
    <w:lvl w:ilvl="0" w:tplc="9BA6A506">
      <w:start w:val="1"/>
      <w:numFmt w:val="bullet"/>
      <w:lvlText w:val=""/>
      <w:lvlPicBulletId w:val="1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0285DC4"/>
    <w:multiLevelType w:val="hybridMultilevel"/>
    <w:tmpl w:val="D1ECE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BF348C"/>
    <w:multiLevelType w:val="hybridMultilevel"/>
    <w:tmpl w:val="75326C08"/>
    <w:lvl w:ilvl="0" w:tplc="FFAE79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14:textOutline w14:w="9525" w14:cap="rnd" w14:cmpd="sng" w14:algn="ctr">
          <w14:solidFill>
            <w14:schemeClr w14:val="tx1"/>
          </w14:solidFill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D26E55"/>
    <w:multiLevelType w:val="hybridMultilevel"/>
    <w:tmpl w:val="FEC693A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F7230FD"/>
    <w:multiLevelType w:val="hybridMultilevel"/>
    <w:tmpl w:val="36F84B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842FFC"/>
    <w:multiLevelType w:val="hybridMultilevel"/>
    <w:tmpl w:val="2990D226"/>
    <w:lvl w:ilvl="0" w:tplc="FFAE79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14:textOutline w14:w="9525" w14:cap="rnd" w14:cmpd="sng" w14:algn="ctr">
          <w14:solidFill>
            <w14:schemeClr w14:val="tx1"/>
          </w14:solidFill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6E1158"/>
    <w:multiLevelType w:val="hybridMultilevel"/>
    <w:tmpl w:val="02D293C2"/>
    <w:lvl w:ilvl="0" w:tplc="9BA6A506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64A400E"/>
    <w:multiLevelType w:val="hybridMultilevel"/>
    <w:tmpl w:val="579C6748"/>
    <w:lvl w:ilvl="0" w:tplc="CD221A74">
      <w:start w:val="1"/>
      <w:numFmt w:val="bullet"/>
      <w:lvlText w:val=""/>
      <w:lvlPicBulletId w:val="3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6128BD"/>
    <w:multiLevelType w:val="hybridMultilevel"/>
    <w:tmpl w:val="09DA6C5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20"/>
  </w:num>
  <w:num w:numId="4">
    <w:abstractNumId w:val="23"/>
  </w:num>
  <w:num w:numId="5">
    <w:abstractNumId w:val="10"/>
  </w:num>
  <w:num w:numId="6">
    <w:abstractNumId w:val="26"/>
  </w:num>
  <w:num w:numId="7">
    <w:abstractNumId w:val="3"/>
  </w:num>
  <w:num w:numId="8">
    <w:abstractNumId w:val="17"/>
  </w:num>
  <w:num w:numId="9">
    <w:abstractNumId w:val="11"/>
  </w:num>
  <w:num w:numId="10">
    <w:abstractNumId w:val="14"/>
  </w:num>
  <w:num w:numId="11">
    <w:abstractNumId w:val="18"/>
  </w:num>
  <w:num w:numId="12">
    <w:abstractNumId w:val="24"/>
  </w:num>
  <w:num w:numId="13">
    <w:abstractNumId w:val="4"/>
  </w:num>
  <w:num w:numId="14">
    <w:abstractNumId w:val="13"/>
  </w:num>
  <w:num w:numId="15">
    <w:abstractNumId w:val="5"/>
  </w:num>
  <w:num w:numId="16">
    <w:abstractNumId w:val="7"/>
  </w:num>
  <w:num w:numId="17">
    <w:abstractNumId w:val="15"/>
  </w:num>
  <w:num w:numId="18">
    <w:abstractNumId w:val="1"/>
  </w:num>
  <w:num w:numId="19">
    <w:abstractNumId w:val="0"/>
  </w:num>
  <w:num w:numId="20">
    <w:abstractNumId w:val="6"/>
  </w:num>
  <w:num w:numId="21">
    <w:abstractNumId w:val="25"/>
  </w:num>
  <w:num w:numId="22">
    <w:abstractNumId w:val="12"/>
  </w:num>
  <w:num w:numId="23">
    <w:abstractNumId w:val="16"/>
  </w:num>
  <w:num w:numId="24">
    <w:abstractNumId w:val="19"/>
  </w:num>
  <w:num w:numId="25">
    <w:abstractNumId w:val="22"/>
  </w:num>
  <w:num w:numId="26">
    <w:abstractNumId w:val="2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4E3"/>
    <w:rsid w:val="00002DE0"/>
    <w:rsid w:val="00005745"/>
    <w:rsid w:val="00006B86"/>
    <w:rsid w:val="00014BC5"/>
    <w:rsid w:val="00017137"/>
    <w:rsid w:val="0003400F"/>
    <w:rsid w:val="0003716E"/>
    <w:rsid w:val="00042852"/>
    <w:rsid w:val="00052D47"/>
    <w:rsid w:val="00077D94"/>
    <w:rsid w:val="000D6644"/>
    <w:rsid w:val="000F4293"/>
    <w:rsid w:val="00106C26"/>
    <w:rsid w:val="001465D7"/>
    <w:rsid w:val="001501DC"/>
    <w:rsid w:val="00160D73"/>
    <w:rsid w:val="00165E83"/>
    <w:rsid w:val="001823F1"/>
    <w:rsid w:val="00193210"/>
    <w:rsid w:val="001976CC"/>
    <w:rsid w:val="001A0994"/>
    <w:rsid w:val="001A4827"/>
    <w:rsid w:val="001D6536"/>
    <w:rsid w:val="001F305C"/>
    <w:rsid w:val="001F61F6"/>
    <w:rsid w:val="002411AE"/>
    <w:rsid w:val="00261C79"/>
    <w:rsid w:val="00281D98"/>
    <w:rsid w:val="00295B6D"/>
    <w:rsid w:val="002C3EAF"/>
    <w:rsid w:val="002D3A43"/>
    <w:rsid w:val="002E54C8"/>
    <w:rsid w:val="002F4353"/>
    <w:rsid w:val="00313A1F"/>
    <w:rsid w:val="00323BC6"/>
    <w:rsid w:val="00324332"/>
    <w:rsid w:val="00332479"/>
    <w:rsid w:val="00335DC5"/>
    <w:rsid w:val="00336D59"/>
    <w:rsid w:val="003D1205"/>
    <w:rsid w:val="003E317A"/>
    <w:rsid w:val="003E32EA"/>
    <w:rsid w:val="003F6964"/>
    <w:rsid w:val="00410DF6"/>
    <w:rsid w:val="004251EA"/>
    <w:rsid w:val="004308D6"/>
    <w:rsid w:val="00480972"/>
    <w:rsid w:val="0048503B"/>
    <w:rsid w:val="00490EF1"/>
    <w:rsid w:val="004D16EE"/>
    <w:rsid w:val="00516D8A"/>
    <w:rsid w:val="005178B5"/>
    <w:rsid w:val="005A0BDF"/>
    <w:rsid w:val="005B7600"/>
    <w:rsid w:val="005F243B"/>
    <w:rsid w:val="006313DD"/>
    <w:rsid w:val="00642C7D"/>
    <w:rsid w:val="006B09F4"/>
    <w:rsid w:val="006C13B4"/>
    <w:rsid w:val="006D14D9"/>
    <w:rsid w:val="007101A5"/>
    <w:rsid w:val="0071574A"/>
    <w:rsid w:val="00752033"/>
    <w:rsid w:val="00763DB7"/>
    <w:rsid w:val="00796B55"/>
    <w:rsid w:val="007E0094"/>
    <w:rsid w:val="007E010C"/>
    <w:rsid w:val="0083026E"/>
    <w:rsid w:val="008374E3"/>
    <w:rsid w:val="00842633"/>
    <w:rsid w:val="008954F8"/>
    <w:rsid w:val="008A0D36"/>
    <w:rsid w:val="008A4DD5"/>
    <w:rsid w:val="008A5D85"/>
    <w:rsid w:val="008A65BB"/>
    <w:rsid w:val="008B7962"/>
    <w:rsid w:val="008C3145"/>
    <w:rsid w:val="008C4B4F"/>
    <w:rsid w:val="008C6A05"/>
    <w:rsid w:val="00901B40"/>
    <w:rsid w:val="00927C3F"/>
    <w:rsid w:val="00956702"/>
    <w:rsid w:val="00966C6F"/>
    <w:rsid w:val="00987C84"/>
    <w:rsid w:val="009A3342"/>
    <w:rsid w:val="009B5E5C"/>
    <w:rsid w:val="009F75C5"/>
    <w:rsid w:val="00A32009"/>
    <w:rsid w:val="00A535F5"/>
    <w:rsid w:val="00AB76F1"/>
    <w:rsid w:val="00AD34A4"/>
    <w:rsid w:val="00AD6ACE"/>
    <w:rsid w:val="00AE35AE"/>
    <w:rsid w:val="00B007AE"/>
    <w:rsid w:val="00B1058B"/>
    <w:rsid w:val="00B35F9E"/>
    <w:rsid w:val="00B64D8C"/>
    <w:rsid w:val="00B8656F"/>
    <w:rsid w:val="00BB0EB5"/>
    <w:rsid w:val="00BC62BE"/>
    <w:rsid w:val="00BD081E"/>
    <w:rsid w:val="00BD1B63"/>
    <w:rsid w:val="00BF217D"/>
    <w:rsid w:val="00C11BAD"/>
    <w:rsid w:val="00C30CD9"/>
    <w:rsid w:val="00C44177"/>
    <w:rsid w:val="00C44208"/>
    <w:rsid w:val="00C945FD"/>
    <w:rsid w:val="00CB10BB"/>
    <w:rsid w:val="00CC40D9"/>
    <w:rsid w:val="00CD3DAD"/>
    <w:rsid w:val="00CE268C"/>
    <w:rsid w:val="00CE773F"/>
    <w:rsid w:val="00D13213"/>
    <w:rsid w:val="00D4793E"/>
    <w:rsid w:val="00D55A77"/>
    <w:rsid w:val="00D95E56"/>
    <w:rsid w:val="00DA08CA"/>
    <w:rsid w:val="00DA3D81"/>
    <w:rsid w:val="00DA7D3F"/>
    <w:rsid w:val="00DD2C8B"/>
    <w:rsid w:val="00E01A95"/>
    <w:rsid w:val="00E0544E"/>
    <w:rsid w:val="00E36F94"/>
    <w:rsid w:val="00E37F8B"/>
    <w:rsid w:val="00E66FDB"/>
    <w:rsid w:val="00E833D5"/>
    <w:rsid w:val="00EF34CD"/>
    <w:rsid w:val="00EF530A"/>
    <w:rsid w:val="00F27E09"/>
    <w:rsid w:val="00F51078"/>
    <w:rsid w:val="00F600EC"/>
    <w:rsid w:val="00F74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570436"/>
  <w15:docId w15:val="{9A03B425-8503-4969-B168-D103A7802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1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3D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313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5C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65BB"/>
  </w:style>
  <w:style w:type="paragraph" w:styleId="Footer">
    <w:name w:val="footer"/>
    <w:basedOn w:val="Normal"/>
    <w:link w:val="Foot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65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6.emf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18A144-62BD-4AD8-837F-370E74A73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9A4824FE</Template>
  <TotalTime>2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ESANI</Company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Murphy (CASS ICT)</dc:creator>
  <cp:lastModifiedBy>N MCWILLIAMS</cp:lastModifiedBy>
  <cp:revision>8</cp:revision>
  <cp:lastPrinted>2015-02-05T09:00:00Z</cp:lastPrinted>
  <dcterms:created xsi:type="dcterms:W3CDTF">2020-05-06T10:59:00Z</dcterms:created>
  <dcterms:modified xsi:type="dcterms:W3CDTF">2020-05-06T13:16:00Z</dcterms:modified>
</cp:coreProperties>
</file>