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EB74F3" w:rsidP="00EB74F3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421005</wp:posOffset>
            </wp:positionV>
            <wp:extent cx="707390" cy="7467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rmer-Transparent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4"/>
          <w:szCs w:val="44"/>
        </w:rPr>
        <w:t>On the Farm</w:t>
      </w:r>
    </w:p>
    <w:p w:rsidR="00EB74F3" w:rsidRDefault="00EB74F3" w:rsidP="00EB74F3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>Farmer Joe is having a few</w:t>
      </w:r>
      <w:r w:rsidR="00EC6F9F">
        <w:rPr>
          <w:rFonts w:ascii="SassoonPrimaryType" w:hAnsi="SassoonPrimaryType"/>
          <w:sz w:val="36"/>
          <w:szCs w:val="36"/>
        </w:rPr>
        <w:t xml:space="preserve"> more</w:t>
      </w:r>
      <w:r>
        <w:rPr>
          <w:rFonts w:ascii="SassoonPrimaryType" w:hAnsi="SassoonPrimaryType"/>
          <w:sz w:val="36"/>
          <w:szCs w:val="36"/>
        </w:rPr>
        <w:t xml:space="preserve"> problems on his 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 xml:space="preserve">      farm today.  Can you help him solve them?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44FA" w:rsidTr="00EB74F3">
        <w:trPr>
          <w:trHeight w:val="5128"/>
        </w:trPr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1316730" cy="84082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g_Cartoon_Clipart[1]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10" cy="86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1223A0" w:rsidP="00EC6F9F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 xml:space="preserve">Farmer Joe had </w:t>
            </w:r>
            <w:r w:rsidR="00EC6F9F">
              <w:rPr>
                <w:rFonts w:ascii="SassoonPrimaryType" w:hAnsi="SassoonPrimaryType"/>
                <w:sz w:val="36"/>
                <w:szCs w:val="36"/>
              </w:rPr>
              <w:t>12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pigs on his farm.  His friend sol</w:t>
            </w:r>
            <w:r>
              <w:rPr>
                <w:rFonts w:ascii="SassoonPrimaryType" w:hAnsi="SassoonPrimaryType"/>
                <w:sz w:val="36"/>
                <w:szCs w:val="36"/>
              </w:rPr>
              <w:t>d his farm and gave Farmer Joe 1</w:t>
            </w:r>
            <w:r w:rsidR="00EC6F9F">
              <w:rPr>
                <w:rFonts w:ascii="SassoonPrimaryType" w:hAnsi="SassoonPrimaryType"/>
                <w:sz w:val="36"/>
                <w:szCs w:val="36"/>
              </w:rPr>
              <w:t xml:space="preserve">0 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>more.  How many pigs does he now have altogether?</w:t>
            </w:r>
          </w:p>
        </w:tc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270510</wp:posOffset>
                  </wp:positionV>
                  <wp:extent cx="1019175" cy="1166495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heep-160041_960_720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 xml:space="preserve">Farmer </w:t>
            </w:r>
            <w:r w:rsidR="00EC6F9F">
              <w:rPr>
                <w:rFonts w:ascii="SassoonPrimaryType" w:hAnsi="SassoonPrimaryType"/>
                <w:sz w:val="36"/>
                <w:szCs w:val="36"/>
              </w:rPr>
              <w:t>Joe was herding up his 15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shee</w:t>
            </w:r>
            <w:r w:rsidR="00EC6F9F">
              <w:rPr>
                <w:rFonts w:ascii="SassoonPrimaryType" w:hAnsi="SassoonPrimaryType"/>
                <w:sz w:val="36"/>
                <w:szCs w:val="36"/>
              </w:rPr>
              <w:t>p.  9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of them escaped.  How many of Farmer Joe’s sheep were left?</w:t>
            </w:r>
          </w:p>
        </w:tc>
      </w:tr>
      <w:tr w:rsidR="00AA44FA" w:rsidTr="00AA44FA">
        <w:trPr>
          <w:trHeight w:val="5655"/>
        </w:trPr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1797050" cy="1040276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hicken_cartoon_04.svg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243" cy="1054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had 2 hens on his farm.  One m</w:t>
            </w:r>
            <w:r w:rsidR="00EC6F9F">
              <w:rPr>
                <w:rFonts w:ascii="SassoonPrimaryType" w:hAnsi="SassoonPrimaryType"/>
                <w:sz w:val="36"/>
                <w:szCs w:val="36"/>
              </w:rPr>
              <w:t>orning 1 of the chickens laid 13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eggs and the</w:t>
            </w:r>
            <w:r w:rsidR="00EC6F9F">
              <w:rPr>
                <w:rFonts w:ascii="SassoonPrimaryType" w:hAnsi="SassoonPrimaryType"/>
                <w:sz w:val="36"/>
                <w:szCs w:val="36"/>
              </w:rPr>
              <w:t xml:space="preserve"> other one laid 6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eggs.  How many eggs were there altogether?</w:t>
            </w:r>
          </w:p>
        </w:tc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143FB9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234315</wp:posOffset>
                  </wp:positionV>
                  <wp:extent cx="1765935" cy="1019175"/>
                  <wp:effectExtent l="0" t="0" r="5715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w-30710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93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143FB9" w:rsidRDefault="00143FB9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EC6F9F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had 12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cows.  He didn’t have enough room in the field f</w:t>
            </w:r>
            <w:r>
              <w:rPr>
                <w:rFonts w:ascii="SassoonPrimaryType" w:hAnsi="SassoonPrimaryType"/>
                <w:sz w:val="36"/>
                <w:szCs w:val="36"/>
              </w:rPr>
              <w:t>or them all so he had to sell 8</w:t>
            </w:r>
            <w:bookmarkStart w:id="0" w:name="_GoBack"/>
            <w:bookmarkEnd w:id="0"/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of them.  How many cows did he have left?</w:t>
            </w:r>
          </w:p>
        </w:tc>
      </w:tr>
    </w:tbl>
    <w:p w:rsidR="00EB74F3" w:rsidRPr="00EB74F3" w:rsidRDefault="00EB74F3" w:rsidP="00EB74F3">
      <w:pPr>
        <w:rPr>
          <w:rFonts w:ascii="SassoonPrimaryType" w:hAnsi="SassoonPrimaryType"/>
          <w:sz w:val="36"/>
          <w:szCs w:val="36"/>
        </w:rPr>
      </w:pPr>
    </w:p>
    <w:sectPr w:rsidR="00EB74F3" w:rsidRPr="00EB74F3" w:rsidSect="00EB74F3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4F3"/>
    <w:rsid w:val="001223A0"/>
    <w:rsid w:val="00143FB9"/>
    <w:rsid w:val="00A76345"/>
    <w:rsid w:val="00AA44FA"/>
    <w:rsid w:val="00E17B66"/>
    <w:rsid w:val="00EB74F3"/>
    <w:rsid w:val="00E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52456"/>
  <w15:chartTrackingRefBased/>
  <w15:docId w15:val="{0AC66AE6-085D-45C7-A069-27BF675DF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22AFE202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2020-06-12T15:28:00Z</dcterms:created>
  <dcterms:modified xsi:type="dcterms:W3CDTF">2020-06-12T15:28:00Z</dcterms:modified>
</cp:coreProperties>
</file>