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EB74F3" w:rsidP="00EB74F3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421005</wp:posOffset>
            </wp:positionV>
            <wp:extent cx="707390" cy="7467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rmer-Transparent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sz w:val="44"/>
          <w:szCs w:val="44"/>
        </w:rPr>
        <w:t>On the Farm</w:t>
      </w:r>
    </w:p>
    <w:p w:rsidR="00EB74F3" w:rsidRDefault="00EB74F3" w:rsidP="00EB74F3">
      <w:pPr>
        <w:jc w:val="center"/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>Farmer Joe is having a few</w:t>
      </w:r>
      <w:r w:rsidR="00B82F4D">
        <w:rPr>
          <w:rFonts w:ascii="SassoonPrimaryType" w:hAnsi="SassoonPrimaryType"/>
          <w:sz w:val="36"/>
          <w:szCs w:val="36"/>
        </w:rPr>
        <w:t xml:space="preserve"> more</w:t>
      </w:r>
      <w:r>
        <w:rPr>
          <w:rFonts w:ascii="SassoonPrimaryType" w:hAnsi="SassoonPrimaryType"/>
          <w:sz w:val="36"/>
          <w:szCs w:val="36"/>
        </w:rPr>
        <w:t xml:space="preserve"> problems on his </w:t>
      </w:r>
    </w:p>
    <w:p w:rsidR="00EB74F3" w:rsidRDefault="00EB74F3" w:rsidP="00EB74F3">
      <w:pPr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 xml:space="preserve">      farm today.  Can you help him solve them?</w:t>
      </w:r>
    </w:p>
    <w:p w:rsidR="00EB74F3" w:rsidRDefault="00EB74F3" w:rsidP="00EB74F3">
      <w:pPr>
        <w:rPr>
          <w:rFonts w:ascii="SassoonPrimaryType" w:hAnsi="SassoonPrimaryType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44FA" w:rsidTr="00EB74F3">
        <w:trPr>
          <w:trHeight w:val="5128"/>
        </w:trPr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1316730" cy="84082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g_Cartoon_Clipart[1]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10" cy="86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B82F4D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Farmer Joe had 25</w:t>
            </w:r>
            <w:r w:rsidR="00AA44FA">
              <w:rPr>
                <w:rFonts w:ascii="SassoonPrimaryType" w:hAnsi="SassoonPrimaryType"/>
                <w:sz w:val="36"/>
                <w:szCs w:val="36"/>
              </w:rPr>
              <w:t xml:space="preserve"> pigs on his farm.  His friend sold his farm and gave Farmer Joe 21 more.  How many pigs does he now have altogether?</w:t>
            </w:r>
          </w:p>
        </w:tc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848995</wp:posOffset>
                  </wp:positionH>
                  <wp:positionV relativeFrom="paragraph">
                    <wp:posOffset>270510</wp:posOffset>
                  </wp:positionV>
                  <wp:extent cx="1019175" cy="1166495"/>
                  <wp:effectExtent l="0" t="0" r="952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heep-160041_960_720[1]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166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B82F4D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Farmer Joe was herding up his 49 sheep.  22</w:t>
            </w:r>
            <w:r w:rsidR="00AA44FA">
              <w:rPr>
                <w:rFonts w:ascii="SassoonPrimaryType" w:hAnsi="SassoonPrimaryType"/>
                <w:sz w:val="36"/>
                <w:szCs w:val="36"/>
              </w:rPr>
              <w:t xml:space="preserve"> of them escaped.  How many of Farmer Joe’s sheep were left?</w:t>
            </w:r>
          </w:p>
        </w:tc>
      </w:tr>
      <w:tr w:rsidR="00AA44FA" w:rsidTr="00AA44FA">
        <w:trPr>
          <w:trHeight w:val="5655"/>
        </w:trPr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1797050" cy="1040276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hicken_cartoon_04.svg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243" cy="1054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Farmer Joe had 2 hens on his farm.  One m</w:t>
            </w:r>
            <w:r w:rsidR="00B82F4D">
              <w:rPr>
                <w:rFonts w:ascii="SassoonPrimaryType" w:hAnsi="SassoonPrimaryType"/>
                <w:sz w:val="36"/>
                <w:szCs w:val="36"/>
              </w:rPr>
              <w:t>orning 1 of the chickens laid 19 eggs and the other one laid 37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eggs.  How many eggs were there altogether?</w:t>
            </w:r>
          </w:p>
        </w:tc>
        <w:tc>
          <w:tcPr>
            <w:tcW w:w="4508" w:type="dxa"/>
          </w:tcPr>
          <w:p w:rsidR="00EB74F3" w:rsidRDefault="00EB74F3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143FB9" w:rsidP="00EB74F3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386715</wp:posOffset>
                  </wp:positionH>
                  <wp:positionV relativeFrom="paragraph">
                    <wp:posOffset>234315</wp:posOffset>
                  </wp:positionV>
                  <wp:extent cx="1765935" cy="1019175"/>
                  <wp:effectExtent l="0" t="0" r="5715" b="952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w-30710_64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93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EB74F3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143FB9" w:rsidRDefault="00143FB9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B82F4D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Farmer Joe had 56</w:t>
            </w:r>
            <w:r w:rsidR="00AA44FA">
              <w:rPr>
                <w:rFonts w:ascii="SassoonPrimaryType" w:hAnsi="SassoonPrimaryType"/>
                <w:sz w:val="36"/>
                <w:szCs w:val="36"/>
              </w:rPr>
              <w:t xml:space="preserve"> cows.  He didn’t have enough room in the field f</w:t>
            </w:r>
            <w:r>
              <w:rPr>
                <w:rFonts w:ascii="SassoonPrimaryType" w:hAnsi="SassoonPrimaryType"/>
                <w:sz w:val="36"/>
                <w:szCs w:val="36"/>
              </w:rPr>
              <w:t>or them all so he had to sell 25</w:t>
            </w:r>
            <w:bookmarkStart w:id="0" w:name="_GoBack"/>
            <w:bookmarkEnd w:id="0"/>
            <w:r w:rsidR="00AA44FA">
              <w:rPr>
                <w:rFonts w:ascii="SassoonPrimaryType" w:hAnsi="SassoonPrimaryType"/>
                <w:sz w:val="36"/>
                <w:szCs w:val="36"/>
              </w:rPr>
              <w:t xml:space="preserve"> of them.  How many cows did he have left?</w:t>
            </w:r>
          </w:p>
        </w:tc>
      </w:tr>
    </w:tbl>
    <w:p w:rsidR="00EB74F3" w:rsidRPr="00EB74F3" w:rsidRDefault="00EB74F3" w:rsidP="00EB74F3">
      <w:pPr>
        <w:rPr>
          <w:rFonts w:ascii="SassoonPrimaryType" w:hAnsi="SassoonPrimaryType"/>
          <w:sz w:val="36"/>
          <w:szCs w:val="36"/>
        </w:rPr>
      </w:pPr>
    </w:p>
    <w:sectPr w:rsidR="00EB74F3" w:rsidRPr="00EB74F3" w:rsidSect="00EB74F3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4F3"/>
    <w:rsid w:val="00143FB9"/>
    <w:rsid w:val="00A76345"/>
    <w:rsid w:val="00AA44FA"/>
    <w:rsid w:val="00B82F4D"/>
    <w:rsid w:val="00E17B66"/>
    <w:rsid w:val="00EB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1D7D2"/>
  <w15:chartTrackingRefBased/>
  <w15:docId w15:val="{0AC66AE6-085D-45C7-A069-27BF675DF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85D90A86</Template>
  <TotalTime>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2020-06-12T15:27:00Z</dcterms:created>
  <dcterms:modified xsi:type="dcterms:W3CDTF">2020-06-12T15:27:00Z</dcterms:modified>
</cp:coreProperties>
</file>