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2B408B" w:rsidRDefault="002B408B" w:rsidP="002B408B">
      <w:pPr>
        <w:jc w:val="center"/>
        <w:rPr>
          <w:rFonts w:ascii="Comic Sans MS" w:hAnsi="Comic Sans MS"/>
          <w:b/>
          <w:sz w:val="36"/>
          <w:szCs w:val="36"/>
        </w:rPr>
      </w:pPr>
      <w:r w:rsidRPr="002B408B">
        <w:rPr>
          <w:rFonts w:ascii="Comic Sans MS" w:hAnsi="Comic Sans MS"/>
          <w:b/>
          <w:noProof/>
          <w:color w:val="E50BD5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3812336</wp:posOffset>
                </wp:positionH>
                <wp:positionV relativeFrom="paragraph">
                  <wp:posOffset>2408566</wp:posOffset>
                </wp:positionV>
                <wp:extent cx="1974850" cy="1525905"/>
                <wp:effectExtent l="1162050" t="19050" r="25400" b="17145"/>
                <wp:wrapThrough wrapText="bothSides">
                  <wp:wrapPolygon edited="0">
                    <wp:start x="10458" y="-372"/>
                    <wp:lineTo x="2789" y="-1384"/>
                    <wp:lineTo x="2451" y="2908"/>
                    <wp:lineTo x="378" y="2635"/>
                    <wp:lineTo x="-713" y="11165"/>
                    <wp:lineTo x="-7139" y="10317"/>
                    <wp:lineTo x="-7477" y="14609"/>
                    <wp:lineTo x="-13074" y="13871"/>
                    <wp:lineTo x="-13412" y="18163"/>
                    <wp:lineTo x="6881" y="21112"/>
                    <wp:lineTo x="11649" y="21741"/>
                    <wp:lineTo x="11856" y="21768"/>
                    <wp:lineTo x="12913" y="21637"/>
                    <wp:lineTo x="13121" y="21664"/>
                    <wp:lineTo x="19242" y="18406"/>
                    <wp:lineTo x="19470" y="18165"/>
                    <wp:lineTo x="21467" y="14091"/>
                    <wp:lineTo x="21805" y="9799"/>
                    <wp:lineTo x="20671" y="5583"/>
                    <wp:lineTo x="20692" y="5315"/>
                    <wp:lineTo x="14189" y="120"/>
                    <wp:lineTo x="13982" y="93"/>
                    <wp:lineTo x="10458" y="-372"/>
                  </wp:wrapPolygon>
                </wp:wrapThrough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50723">
                          <a:off x="0" y="0"/>
                          <a:ext cx="1974850" cy="1525905"/>
                        </a:xfrm>
                        <a:prstGeom prst="wedgeEllipseCallout">
                          <a:avLst>
                            <a:gd name="adj1" fmla="val -107622"/>
                            <a:gd name="adj2" fmla="val 3108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408B" w:rsidRPr="002B408B" w:rsidRDefault="002B408B" w:rsidP="002B408B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2B408B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Can you design your own scarecrow?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" o:spid="_x0000_s1026" type="#_x0000_t63" style="position:absolute;left:0;text-align:left;margin-left:300.2pt;margin-top:189.65pt;width:155.5pt;height:120.15pt;rotation:-381504fd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" adj="-12446,17513" fillcolor="#5b9bd5 [3204]" strokecolor="#1f4d78 [1604]" strokeweight="1pt">
                <v:textbox>
                  <w:txbxContent>
                    <w:p w:rsidR="002B408B" w:rsidRPr="002B408B" w:rsidRDefault="002B408B" w:rsidP="002B408B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2B408B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Can you design your own scarecrow?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2B408B">
        <w:rPr>
          <w:rFonts w:ascii="Comic Sans MS" w:hAnsi="Comic Sans MS"/>
          <w:b/>
          <w:noProof/>
          <w:color w:val="E50BD5"/>
          <w:sz w:val="36"/>
          <w:szCs w:val="36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-8627</wp:posOffset>
            </wp:positionH>
            <wp:positionV relativeFrom="paragraph">
              <wp:posOffset>2889837</wp:posOffset>
            </wp:positionV>
            <wp:extent cx="4123426" cy="4226379"/>
            <wp:effectExtent l="0" t="0" r="0" b="3175"/>
            <wp:wrapNone/>
            <wp:docPr id="3" name="Picture 3" descr="Scarecrow Paper Cra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arecrow Paper Craft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26"/>
                    <a:stretch/>
                  </pic:blipFill>
                  <pic:spPr bwMode="auto">
                    <a:xfrm>
                      <a:off x="0" y="0"/>
                      <a:ext cx="4123426" cy="4226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408B">
        <w:rPr>
          <w:rFonts w:ascii="Comic Sans MS" w:hAnsi="Comic Sans MS"/>
          <w:b/>
          <w:color w:val="E50BD5"/>
          <w:sz w:val="36"/>
          <w:szCs w:val="36"/>
        </w:rPr>
        <w:t>Friday</w:t>
      </w:r>
      <w:bookmarkStart w:id="0" w:name="_GoBack"/>
      <w:bookmarkEnd w:id="0"/>
      <w:r w:rsidRPr="002B408B">
        <w:rPr>
          <w:rFonts w:ascii="Comic Sans MS" w:hAnsi="Comic Sans MS"/>
          <w:b/>
          <w:color w:val="E50BD5"/>
          <w:sz w:val="36"/>
          <w:szCs w:val="36"/>
        </w:rPr>
        <w:t xml:space="preserve"> 15</w:t>
      </w:r>
      <w:r w:rsidRPr="002B408B">
        <w:rPr>
          <w:rFonts w:ascii="Comic Sans MS" w:hAnsi="Comic Sans MS"/>
          <w:b/>
          <w:color w:val="E50BD5"/>
          <w:sz w:val="36"/>
          <w:szCs w:val="36"/>
          <w:vertAlign w:val="superscript"/>
        </w:rPr>
        <w:t>th</w:t>
      </w:r>
      <w:r w:rsidRPr="002B408B">
        <w:rPr>
          <w:rFonts w:ascii="Comic Sans MS" w:hAnsi="Comic Sans MS"/>
          <w:b/>
          <w:color w:val="E50BD5"/>
          <w:sz w:val="36"/>
          <w:szCs w:val="36"/>
        </w:rPr>
        <w:t xml:space="preserve"> June         </w:t>
      </w:r>
      <w:r w:rsidRPr="002B408B">
        <w:rPr>
          <w:rFonts w:ascii="Comic Sans MS" w:hAnsi="Comic Sans MS"/>
          <w:b/>
          <w:color w:val="0070C0"/>
          <w:sz w:val="36"/>
          <w:szCs w:val="36"/>
        </w:rPr>
        <w:t>WALT be creative.</w:t>
      </w:r>
    </w:p>
    <w:sectPr w:rsidR="004E2570" w:rsidRPr="002B408B" w:rsidSect="002B408B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8B"/>
    <w:rsid w:val="002B408B"/>
    <w:rsid w:val="003106A9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2C8E0"/>
  <w15:chartTrackingRefBased/>
  <w15:docId w15:val="{B0F91A6F-226C-47A7-BFA7-8B23D3990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486E0E02</Template>
  <TotalTime>9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2020-06-10T16:47:00Z</dcterms:created>
  <dcterms:modified xsi:type="dcterms:W3CDTF">2020-06-10T16:56:00Z</dcterms:modified>
</cp:coreProperties>
</file>