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0F9" w:rsidRPr="005E50F9" w:rsidRDefault="005E50F9" w:rsidP="005E50F9">
      <w:pPr>
        <w:rPr>
          <w:rFonts w:ascii="Comic Sans MS" w:hAnsi="Comic Sans MS"/>
          <w:b/>
          <w:color w:val="00CC00"/>
        </w:rPr>
      </w:pPr>
      <w:r w:rsidRPr="005E50F9">
        <w:rPr>
          <w:rFonts w:ascii="Comic Sans MS" w:hAnsi="Comic Sans MS"/>
          <w:b/>
          <w:color w:val="00CC00"/>
        </w:rPr>
        <w:t xml:space="preserve">P3 </w:t>
      </w:r>
      <w:r w:rsidRPr="005E50F9">
        <w:rPr>
          <w:rFonts w:ascii="Comic Sans MS" w:hAnsi="Comic Sans MS"/>
          <w:b/>
          <w:i/>
          <w:color w:val="00CC00"/>
          <w:u w:val="single"/>
        </w:rPr>
        <w:t>try</w:t>
      </w:r>
      <w:r w:rsidRPr="005E50F9">
        <w:rPr>
          <w:rFonts w:ascii="Comic Sans MS" w:hAnsi="Comic Sans MS"/>
          <w:b/>
          <w:color w:val="00CC00"/>
        </w:rPr>
        <w:t xml:space="preserve"> and read the information about food groups. There are lots of tricky words, sound them out!</w:t>
      </w:r>
      <w:r>
        <w:rPr>
          <w:rFonts w:ascii="Comic Sans MS" w:hAnsi="Comic Sans MS"/>
          <w:b/>
          <w:color w:val="00CC00"/>
        </w:rPr>
        <w:t xml:space="preserve"> You can ask a grown-up for help.</w:t>
      </w:r>
    </w:p>
    <w:p w:rsidR="005E50F9" w:rsidRDefault="005E50F9" w:rsidP="00700F9D">
      <w:pPr>
        <w:jc w:val="center"/>
        <w:rPr>
          <w:rFonts w:ascii="Comic Sans MS" w:hAnsi="Comic Sans MS"/>
          <w:b/>
          <w:color w:val="7030A0"/>
        </w:rPr>
      </w:pPr>
    </w:p>
    <w:p w:rsidR="004E2570" w:rsidRPr="00C20E81" w:rsidRDefault="00700F9D" w:rsidP="00700F9D">
      <w:pPr>
        <w:jc w:val="center"/>
        <w:rPr>
          <w:rFonts w:ascii="Comic Sans MS" w:hAnsi="Comic Sans MS"/>
          <w:b/>
          <w:color w:val="7030A0"/>
        </w:rPr>
      </w:pPr>
      <w:r w:rsidRPr="00C20E81">
        <w:rPr>
          <w:rFonts w:ascii="Comic Sans MS" w:hAnsi="Comic Sans MS"/>
          <w:b/>
          <w:color w:val="7030A0"/>
        </w:rPr>
        <w:t>Food Groups</w:t>
      </w:r>
    </w:p>
    <w:p w:rsidR="00700F9D" w:rsidRPr="00C20E81" w:rsidRDefault="00700F9D" w:rsidP="00700F9D">
      <w:pPr>
        <w:rPr>
          <w:rFonts w:ascii="Comic Sans MS" w:hAnsi="Comic Sans MS"/>
          <w:color w:val="0070C0"/>
        </w:rPr>
      </w:pPr>
      <w:r w:rsidRPr="00C20E81">
        <w:rPr>
          <w:rFonts w:ascii="Comic Sans MS" w:hAnsi="Comic Sans MS"/>
          <w:color w:val="0070C0"/>
        </w:rPr>
        <w:t>Our bodies need food to keep us healthy and stay strong. We need to eat a balanced diet to make sure our bodies get all the nutrition they need.</w:t>
      </w:r>
    </w:p>
    <w:p w:rsidR="00700F9D" w:rsidRPr="00C20E81" w:rsidRDefault="00700F9D" w:rsidP="00700F9D">
      <w:pPr>
        <w:rPr>
          <w:rFonts w:ascii="Comic Sans MS" w:hAnsi="Comic Sans MS"/>
          <w:color w:val="FFC000" w:themeColor="accent4"/>
        </w:rPr>
      </w:pPr>
      <w:r w:rsidRPr="00C20E81">
        <w:rPr>
          <w:rFonts w:ascii="Comic Sans MS" w:hAnsi="Comic Sans MS"/>
          <w:color w:val="FFC000" w:themeColor="accent4"/>
        </w:rPr>
        <w:t>Carbohydrates –</w:t>
      </w:r>
      <w:r w:rsidR="00C20E81">
        <w:rPr>
          <w:rFonts w:ascii="Comic Sans MS" w:hAnsi="Comic Sans MS"/>
          <w:color w:val="FFC000" w:themeColor="accent4"/>
        </w:rPr>
        <w:t xml:space="preserve"> foods include bread, rice</w:t>
      </w:r>
      <w:r w:rsidRPr="00C20E81">
        <w:rPr>
          <w:rFonts w:ascii="Comic Sans MS" w:hAnsi="Comic Sans MS"/>
          <w:color w:val="FFC000" w:themeColor="accent4"/>
        </w:rPr>
        <w:t xml:space="preserve"> and pasta. Carbohydrates give your body energy.</w:t>
      </w:r>
    </w:p>
    <w:p w:rsidR="00700F9D" w:rsidRPr="00C20E81" w:rsidRDefault="00700F9D" w:rsidP="00700F9D">
      <w:pPr>
        <w:rPr>
          <w:rFonts w:ascii="Comic Sans MS" w:hAnsi="Comic Sans MS"/>
          <w:color w:val="CC00CC"/>
        </w:rPr>
      </w:pPr>
      <w:r w:rsidRPr="00C20E81">
        <w:rPr>
          <w:rFonts w:ascii="Comic Sans MS" w:hAnsi="Comic Sans MS"/>
          <w:color w:val="CC00CC"/>
        </w:rPr>
        <w:t>Proteins – foods include meat and fish. Protein helps give you strong muscles and helps your body repair itself if you have an injury.</w:t>
      </w:r>
    </w:p>
    <w:p w:rsidR="00700F9D" w:rsidRDefault="00700F9D" w:rsidP="00700F9D">
      <w:pPr>
        <w:rPr>
          <w:rFonts w:ascii="Comic Sans MS" w:hAnsi="Comic Sans MS"/>
          <w:color w:val="FF0000"/>
        </w:rPr>
      </w:pPr>
      <w:r w:rsidRPr="00C20E81">
        <w:rPr>
          <w:rFonts w:ascii="Comic Sans MS" w:hAnsi="Comic Sans MS"/>
          <w:color w:val="FF0000"/>
        </w:rPr>
        <w:t>Dairy – foods include milk, cheese, cream and ice-cream. Dairy foods give you calcium and Vitamin D to build strong bones.</w:t>
      </w:r>
    </w:p>
    <w:p w:rsidR="00C20E81" w:rsidRDefault="00C20E81" w:rsidP="00700F9D">
      <w:pPr>
        <w:rPr>
          <w:rFonts w:ascii="Comic Sans MS" w:hAnsi="Comic Sans MS"/>
          <w:color w:val="00CC00"/>
        </w:rPr>
      </w:pPr>
      <w:r w:rsidRPr="00C20E81">
        <w:rPr>
          <w:rFonts w:ascii="Comic Sans MS" w:hAnsi="Comic Sans MS"/>
          <w:color w:val="00CC00"/>
        </w:rPr>
        <w:t>Fruit and Vegetables – foods include apples, oranges, carrots and broccoli. Fruit and vegetables provide your body with vitamins and minerals to keep it healthy.</w:t>
      </w:r>
    </w:p>
    <w:p w:rsidR="00C20E81" w:rsidRDefault="00C20E81" w:rsidP="00700F9D">
      <w:pPr>
        <w:rPr>
          <w:rFonts w:ascii="Comic Sans MS" w:hAnsi="Comic Sans MS"/>
          <w:color w:val="0070C0"/>
        </w:rPr>
      </w:pPr>
      <w:r w:rsidRPr="00C20E81">
        <w:rPr>
          <w:rFonts w:ascii="Comic Sans MS" w:hAnsi="Comic Sans MS"/>
          <w:color w:val="0070C0"/>
        </w:rPr>
        <w:t>Fats and oils – our body needs a small amount of fats to help our brains work and to give us energy. Too</w:t>
      </w:r>
      <w:r>
        <w:rPr>
          <w:rFonts w:ascii="Comic Sans MS" w:hAnsi="Comic Sans MS"/>
          <w:color w:val="0070C0"/>
        </w:rPr>
        <w:t xml:space="preserve"> much fat is bad for your body</w:t>
      </w:r>
      <w:r w:rsidRPr="00C20E81">
        <w:rPr>
          <w:rFonts w:ascii="Comic Sans MS" w:hAnsi="Comic Sans MS"/>
          <w:color w:val="0070C0"/>
        </w:rPr>
        <w:t>!</w:t>
      </w:r>
    </w:p>
    <w:p w:rsidR="005E50F9" w:rsidRDefault="005E50F9" w:rsidP="00700F9D">
      <w:pPr>
        <w:rPr>
          <w:rFonts w:ascii="Comic Sans MS" w:hAnsi="Comic Sans MS"/>
          <w:color w:val="0070C0"/>
        </w:rPr>
      </w:pPr>
    </w:p>
    <w:p w:rsidR="005E50F9" w:rsidRPr="005E50F9" w:rsidRDefault="005E50F9" w:rsidP="00700F9D">
      <w:pPr>
        <w:rPr>
          <w:rFonts w:ascii="Comic Sans MS" w:hAnsi="Comic Sans MS"/>
          <w:i/>
          <w:color w:val="972987"/>
        </w:rPr>
      </w:pPr>
      <w:r w:rsidRPr="005E50F9">
        <w:rPr>
          <w:rFonts w:ascii="Comic Sans MS" w:hAnsi="Comic Sans MS"/>
          <w:i/>
          <w:color w:val="972987"/>
        </w:rPr>
        <w:t>Now can you answer these questions? Write a sentence for each answer.</w:t>
      </w:r>
      <w:bookmarkStart w:id="0" w:name="_GoBack"/>
      <w:bookmarkEnd w:id="0"/>
    </w:p>
    <w:p w:rsidR="005E50F9" w:rsidRDefault="005E50F9" w:rsidP="005E50F9">
      <w:pPr>
        <w:rPr>
          <w:rFonts w:ascii="Comic Sans MS" w:hAnsi="Comic Sans MS"/>
          <w:color w:val="00CC00"/>
        </w:rPr>
      </w:pPr>
    </w:p>
    <w:p w:rsidR="005E50F9" w:rsidRPr="005E50F9" w:rsidRDefault="005E50F9" w:rsidP="005E50F9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7030A0"/>
        </w:rPr>
      </w:pPr>
      <w:r w:rsidRPr="005E50F9">
        <w:rPr>
          <w:rFonts w:ascii="Comic Sans MS" w:hAnsi="Comic Sans MS"/>
          <w:b/>
          <w:color w:val="7030A0"/>
        </w:rPr>
        <w:t>Name the five food groups.</w:t>
      </w:r>
    </w:p>
    <w:p w:rsidR="005E50F9" w:rsidRPr="005E50F9" w:rsidRDefault="005E50F9" w:rsidP="005E50F9">
      <w:pPr>
        <w:pStyle w:val="ListParagraph"/>
        <w:rPr>
          <w:rFonts w:ascii="Comic Sans MS" w:hAnsi="Comic Sans MS"/>
          <w:b/>
          <w:color w:val="7030A0"/>
        </w:rPr>
      </w:pPr>
    </w:p>
    <w:p w:rsidR="005E50F9" w:rsidRPr="005E50F9" w:rsidRDefault="005E50F9" w:rsidP="005E50F9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7030A0"/>
        </w:rPr>
      </w:pPr>
      <w:r w:rsidRPr="005E50F9">
        <w:rPr>
          <w:rFonts w:ascii="Comic Sans MS" w:hAnsi="Comic Sans MS"/>
          <w:b/>
          <w:color w:val="7030A0"/>
        </w:rPr>
        <w:t>Why do our bodies need carbohydrates ?</w:t>
      </w:r>
    </w:p>
    <w:p w:rsidR="005E50F9" w:rsidRPr="005E50F9" w:rsidRDefault="005E50F9" w:rsidP="005E50F9">
      <w:pPr>
        <w:pStyle w:val="ListParagraph"/>
        <w:rPr>
          <w:rFonts w:ascii="Comic Sans MS" w:hAnsi="Comic Sans MS"/>
          <w:b/>
          <w:color w:val="7030A0"/>
        </w:rPr>
      </w:pPr>
    </w:p>
    <w:p w:rsidR="005E50F9" w:rsidRPr="005E50F9" w:rsidRDefault="005E50F9" w:rsidP="005E50F9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7030A0"/>
        </w:rPr>
      </w:pPr>
      <w:r w:rsidRPr="005E50F9">
        <w:rPr>
          <w:rFonts w:ascii="Comic Sans MS" w:hAnsi="Comic Sans MS"/>
          <w:b/>
          <w:color w:val="7030A0"/>
        </w:rPr>
        <w:t>Name two foods that give our bodies protein ?</w:t>
      </w:r>
    </w:p>
    <w:p w:rsidR="005E50F9" w:rsidRPr="005E50F9" w:rsidRDefault="005E50F9" w:rsidP="005E50F9">
      <w:pPr>
        <w:pStyle w:val="ListParagraph"/>
        <w:rPr>
          <w:rFonts w:ascii="Comic Sans MS" w:hAnsi="Comic Sans MS"/>
          <w:b/>
          <w:color w:val="7030A0"/>
        </w:rPr>
      </w:pPr>
    </w:p>
    <w:p w:rsidR="005E50F9" w:rsidRPr="005E50F9" w:rsidRDefault="005E50F9" w:rsidP="005E50F9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7030A0"/>
        </w:rPr>
      </w:pPr>
      <w:r w:rsidRPr="005E50F9">
        <w:rPr>
          <w:rFonts w:ascii="Comic Sans MS" w:hAnsi="Comic Sans MS"/>
          <w:b/>
          <w:color w:val="7030A0"/>
        </w:rPr>
        <w:t>Why do our bodies need fruit and vegetables ?</w:t>
      </w:r>
    </w:p>
    <w:p w:rsidR="005E50F9" w:rsidRPr="005E50F9" w:rsidRDefault="005E50F9" w:rsidP="005E50F9">
      <w:pPr>
        <w:pStyle w:val="ListParagraph"/>
        <w:rPr>
          <w:rFonts w:ascii="Comic Sans MS" w:hAnsi="Comic Sans MS"/>
          <w:b/>
          <w:color w:val="7030A0"/>
        </w:rPr>
      </w:pPr>
    </w:p>
    <w:p w:rsidR="005E50F9" w:rsidRPr="005E50F9" w:rsidRDefault="005E50F9" w:rsidP="005E50F9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7030A0"/>
        </w:rPr>
      </w:pPr>
      <w:r w:rsidRPr="005E50F9">
        <w:rPr>
          <w:rFonts w:ascii="Comic Sans MS" w:hAnsi="Comic Sans MS"/>
          <w:b/>
          <w:color w:val="7030A0"/>
        </w:rPr>
        <w:t>How do dairy products help our bodies ?</w:t>
      </w:r>
    </w:p>
    <w:sectPr w:rsidR="005E50F9" w:rsidRPr="005E50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AFEA11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3106A9"/>
    <w:rsid w:val="005E50F9"/>
    <w:rsid w:val="00670730"/>
    <w:rsid w:val="00700F9D"/>
    <w:rsid w:val="0093510A"/>
    <w:rsid w:val="00C2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49947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6447A494</Template>
  <TotalTime>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2020-04-03T12:56:00Z</dcterms:created>
  <dcterms:modified xsi:type="dcterms:W3CDTF">2020-04-03T12:56:00Z</dcterms:modified>
</cp:coreProperties>
</file>