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50261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-463550</wp:posOffset>
            </wp:positionH>
            <wp:positionV relativeFrom="paragraph">
              <wp:posOffset>0</wp:posOffset>
            </wp:positionV>
            <wp:extent cx="6804025" cy="9144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402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617"/>
    <w:rsid w:val="003106A9"/>
    <w:rsid w:val="00502617"/>
    <w:rsid w:val="006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9C92D6-876B-44C5-BE21-5B5705ED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D1A4CF97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2020-03-16T20:31:00Z</dcterms:created>
  <dcterms:modified xsi:type="dcterms:W3CDTF">2020-03-16T20:45:00Z</dcterms:modified>
</cp:coreProperties>
</file>