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FA4B8F" w:rsidP="0091347B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434340</wp:posOffset>
            </wp:positionV>
            <wp:extent cx="5734050" cy="8425815"/>
            <wp:effectExtent l="0" t="0" r="0" b="0"/>
            <wp:wrapTight wrapText="bothSides">
              <wp:wrapPolygon edited="0">
                <wp:start x="0" y="0"/>
                <wp:lineTo x="0" y="21537"/>
                <wp:lineTo x="21528" y="21537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842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347B">
        <w:t>Friday 1</w:t>
      </w:r>
      <w:r w:rsidR="0091347B" w:rsidRPr="0091347B">
        <w:rPr>
          <w:vertAlign w:val="superscript"/>
        </w:rPr>
        <w:t>st</w:t>
      </w:r>
      <w:r w:rsidR="0091347B">
        <w:t xml:space="preserve"> May 2020</w:t>
      </w:r>
      <w:bookmarkStart w:id="0" w:name="_GoBack"/>
      <w:bookmarkEnd w:id="0"/>
    </w:p>
    <w:sectPr w:rsidR="004E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8F"/>
    <w:rsid w:val="003106A9"/>
    <w:rsid w:val="00670730"/>
    <w:rsid w:val="0091347B"/>
    <w:rsid w:val="00FA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B5A3F"/>
  <w15:chartTrackingRefBased/>
  <w15:docId w15:val="{3074D5E2-D80F-4C98-8F11-1906B9F52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3669B4D1</Template>
  <TotalTime>4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2020-04-22T15:23:00Z</dcterms:created>
  <dcterms:modified xsi:type="dcterms:W3CDTF">2020-04-22T16:31:00Z</dcterms:modified>
</cp:coreProperties>
</file>