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2875DF">
      <w:bookmarkStart w:id="0" w:name="_GoBack"/>
      <w:bookmarkEnd w:id="0"/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5168" behindDoc="1" locked="0" layoutInCell="1" allowOverlap="1" wp14:anchorId="1CB5D25F" wp14:editId="06543EF0">
            <wp:simplePos x="0" y="0"/>
            <wp:positionH relativeFrom="column">
              <wp:posOffset>1699260</wp:posOffset>
            </wp:positionH>
            <wp:positionV relativeFrom="paragraph">
              <wp:posOffset>146685</wp:posOffset>
            </wp:positionV>
            <wp:extent cx="3057525" cy="952500"/>
            <wp:effectExtent l="0" t="0" r="952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43B" w:rsidRPr="005F243B" w:rsidRDefault="005F243B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</w:p>
    <w:p w:rsidR="006313DD" w:rsidRPr="00165E83" w:rsidRDefault="002875DF" w:rsidP="005F243B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Make the Numbers</w:t>
      </w:r>
    </w:p>
    <w:p w:rsidR="005F243B" w:rsidRPr="005F243B" w:rsidRDefault="005F243B" w:rsidP="005F243B">
      <w:pPr>
        <w:ind w:left="180" w:right="278"/>
        <w:rPr>
          <w:rFonts w:ascii="Comic Sans MS" w:hAnsi="Comic Sans MS"/>
        </w:rPr>
      </w:pPr>
    </w:p>
    <w:p w:rsidR="008B0EB0" w:rsidRDefault="008B0EB0" w:rsidP="008B0EB0">
      <w:pPr>
        <w:rPr>
          <w:rFonts w:ascii="Comic Sans MS" w:hAnsi="Comic Sans MS"/>
          <w:sz w:val="32"/>
          <w:szCs w:val="32"/>
        </w:rPr>
      </w:pPr>
    </w:p>
    <w:p w:rsidR="002875DF" w:rsidRPr="002875DF" w:rsidRDefault="004F7298" w:rsidP="004F7298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F73EC3" wp14:editId="6F2FC52F">
                <wp:simplePos x="0" y="0"/>
                <wp:positionH relativeFrom="column">
                  <wp:posOffset>5233035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F73EC3" id="Rectangle 4" o:spid="_x0000_s1026" style="position:absolute;left:0;text-align:left;margin-left:412.05pt;margin-top:26.6pt;width:31.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D3032F" wp14:editId="4C2DFD69">
                <wp:simplePos x="0" y="0"/>
                <wp:positionH relativeFrom="column">
                  <wp:posOffset>4747260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D3032F" id="Rectangle 3" o:spid="_x0000_s1027" style="position:absolute;left:0;text-align:left;margin-left:373.8pt;margin-top:26.6pt;width:31.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F8F18" wp14:editId="3C015F6A">
                <wp:simplePos x="0" y="0"/>
                <wp:positionH relativeFrom="column">
                  <wp:posOffset>4261485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F8F18" id="Rectangle 2" o:spid="_x0000_s1028" style="position:absolute;left:0;text-align:left;margin-left:335.55pt;margin-top:26.6pt;width:31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D744BE" wp14:editId="30751B52">
                <wp:simplePos x="0" y="0"/>
                <wp:positionH relativeFrom="column">
                  <wp:posOffset>3775710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F729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744BE" id="Rectangle 1" o:spid="_x0000_s1029" style="position:absolute;left:0;text-align:left;margin-left:297.3pt;margin-top:26.6pt;width:31.5pt;height:31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4F7298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875DF" w:rsidRPr="002875DF">
        <w:rPr>
          <w:rFonts w:ascii="Comic Sans MS" w:hAnsi="Comic Sans MS"/>
          <w:sz w:val="30"/>
          <w:szCs w:val="30"/>
        </w:rPr>
        <w:t>You will need a set of digit cards 1-9.  How many number sentences can you make from just the digit cards?</w:t>
      </w:r>
    </w:p>
    <w:p w:rsidR="002875DF" w:rsidRDefault="002875DF" w:rsidP="004F7298">
      <w:pPr>
        <w:rPr>
          <w:rFonts w:ascii="Comic Sans MS" w:hAnsi="Comic Sans MS"/>
          <w:sz w:val="30"/>
          <w:szCs w:val="30"/>
        </w:rPr>
      </w:pP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>You can use the numbers once in a number sentence.</w:t>
      </w: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>You can add or subtract.</w:t>
      </w: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 xml:space="preserve">Can you make a number sentence for </w:t>
      </w:r>
      <w:r w:rsidR="00082B5C">
        <w:rPr>
          <w:rFonts w:ascii="Comic Sans MS" w:hAnsi="Comic Sans MS"/>
          <w:sz w:val="30"/>
          <w:szCs w:val="30"/>
        </w:rPr>
        <w:t>all the different answers below?</w:t>
      </w:r>
    </w:p>
    <w:p w:rsidR="002875DF" w:rsidRPr="00C34F5D" w:rsidRDefault="002875DF" w:rsidP="004F7298">
      <w:pPr>
        <w:ind w:left="180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Ind w:w="2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942"/>
        <w:gridCol w:w="4928"/>
      </w:tblGrid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= </w:t>
            </w:r>
            <w:r w:rsidR="002875DF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8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9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53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4F7298">
              <w:rPr>
                <w:rFonts w:ascii="Comic Sans MS" w:hAnsi="Comic Sans MS"/>
                <w:sz w:val="36"/>
                <w:szCs w:val="36"/>
              </w:rPr>
              <w:tab/>
            </w:r>
            <w:r>
              <w:rPr>
                <w:rFonts w:ascii="Comic Sans MS" w:hAnsi="Comic Sans MS"/>
                <w:sz w:val="36"/>
                <w:szCs w:val="36"/>
              </w:rPr>
              <w:t xml:space="preserve">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2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10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3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11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4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12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5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13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6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14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7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15</w:t>
            </w:r>
          </w:p>
        </w:tc>
      </w:tr>
    </w:tbl>
    <w:p w:rsidR="008B0EB0" w:rsidRPr="004F7298" w:rsidRDefault="008B0EB0" w:rsidP="005F243B">
      <w:pPr>
        <w:ind w:left="360" w:right="278"/>
        <w:rPr>
          <w:rFonts w:ascii="Comic Sans MS" w:hAnsi="Comic Sans MS"/>
          <w:sz w:val="16"/>
          <w:szCs w:val="16"/>
        </w:rPr>
      </w:pPr>
    </w:p>
    <w:p w:rsidR="00C34F5D" w:rsidRDefault="00C34F5D" w:rsidP="005F243B">
      <w:pPr>
        <w:ind w:left="360" w:right="278"/>
        <w:rPr>
          <w:rFonts w:ascii="Comic Sans MS" w:hAnsi="Comic Sans MS"/>
          <w:b/>
          <w:sz w:val="30"/>
          <w:szCs w:val="30"/>
        </w:rPr>
      </w:pPr>
      <w:r>
        <w:rPr>
          <w:rFonts w:ascii="Comic Sans MS" w:hAnsi="Comic Sans MS"/>
          <w:b/>
          <w:noProof/>
          <w:sz w:val="30"/>
          <w:szCs w:val="30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95250</wp:posOffset>
                </wp:positionV>
                <wp:extent cx="1647825" cy="476250"/>
                <wp:effectExtent l="19050" t="57150" r="9525" b="571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7825" cy="476250"/>
                          <a:chOff x="0" y="0"/>
                          <a:chExt cx="1647825" cy="47625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78680">
                            <a:off x="0" y="0"/>
                            <a:ext cx="16478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 rot="21349036">
                            <a:off x="114300" y="57150"/>
                            <a:ext cx="138049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4F5D" w:rsidRPr="00C34F5D" w:rsidRDefault="00C34F5D" w:rsidP="00C34F5D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C34F5D">
                                <w:rPr>
                                  <w:rFonts w:ascii="Comic Sans MS" w:hAnsi="Comic Sans MS"/>
                                  <w:b/>
                                  <w:sz w:val="28"/>
                                  <w:szCs w:val="28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0" style="position:absolute;left:0;text-align:left;margin-left:7.8pt;margin-top:7.5pt;width:129.75pt;height:37.5pt;z-index:251667456" coordsize="16478,476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1" type="#_x0000_t75" style="position:absolute;width:16478;height:4762;rotation:-24174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">
                  <v:imagedata r:id="rId9" o:title="" recolortarget="blac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143;top:571;width:13804;height:3512;rotation:-27412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" filled="f" stroked="f">
                  <v:textbox>
                    <w:txbxContent>
                      <w:p w:rsidR="00C34F5D" w:rsidRPr="00C34F5D" w:rsidRDefault="00C34F5D" w:rsidP="00C34F5D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C34F5D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34F5D" w:rsidRPr="00C34F5D" w:rsidRDefault="00C34F5D" w:rsidP="005F243B">
      <w:pPr>
        <w:ind w:left="360" w:right="278"/>
        <w:rPr>
          <w:rFonts w:ascii="Comic Sans MS" w:hAnsi="Comic Sans MS"/>
          <w:sz w:val="16"/>
          <w:szCs w:val="16"/>
        </w:rPr>
      </w:pPr>
    </w:p>
    <w:p w:rsidR="00C34F5D" w:rsidRDefault="00C34F5D" w:rsidP="005F243B">
      <w:pPr>
        <w:ind w:left="360" w:right="278"/>
        <w:rPr>
          <w:rFonts w:ascii="Comic Sans MS" w:hAnsi="Comic Sans MS"/>
          <w:sz w:val="30"/>
          <w:szCs w:val="30"/>
        </w:rPr>
      </w:pPr>
    </w:p>
    <w:p w:rsidR="004F7298" w:rsidRDefault="004F7298" w:rsidP="005F243B">
      <w:pPr>
        <w:ind w:left="36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0"/>
          <w:szCs w:val="30"/>
        </w:rPr>
        <w:t>Choose 4 different digit cards and see how many different answers you can make.</w:t>
      </w:r>
    </w:p>
    <w:sectPr w:rsidR="004F7298" w:rsidSect="00BD1B63">
      <w:footerReference w:type="default" r:id="rId10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165E83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966724" wp14:editId="18FF7DB6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8A65BB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 w:rsidRPr="003E32EA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966724" id="Rectangle 23" o:spid="_x0000_s1033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" fillcolor="black [3213]" stroked="f" strokeweight="2pt">
              <v:textbox>
                <w:txbxContent>
                  <w:p w:rsidR="008A65BB" w:rsidRPr="003E32EA" w:rsidRDefault="008A65BB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 w:rsidRPr="003E32EA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C867A59" wp14:editId="6E1069E4">
              <wp:simplePos x="0" y="0"/>
              <wp:positionH relativeFrom="column">
                <wp:posOffset>4359910</wp:posOffset>
              </wp:positionH>
              <wp:positionV relativeFrom="paragraph">
                <wp:posOffset>-384175</wp:posOffset>
              </wp:positionV>
              <wp:extent cx="2135505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35505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83026E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Digit Card Investigations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C867A59" id="Rectangle 24" o:spid="_x0000_s1034" style="position:absolute;margin-left:343.3pt;margin-top:-30.25pt;width:168.1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" fillcolor="black [3213]" stroked="f" strokeweight="2pt">
              <v:textbox>
                <w:txbxContent>
                  <w:p w:rsidR="0083026E" w:rsidRDefault="0083026E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Digit Card Investigations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6844E0A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82B5C"/>
    <w:rsid w:val="000F4293"/>
    <w:rsid w:val="00106C26"/>
    <w:rsid w:val="001465D7"/>
    <w:rsid w:val="00160D73"/>
    <w:rsid w:val="00165E83"/>
    <w:rsid w:val="001823F1"/>
    <w:rsid w:val="001976CC"/>
    <w:rsid w:val="001D6536"/>
    <w:rsid w:val="001F305C"/>
    <w:rsid w:val="002411AE"/>
    <w:rsid w:val="00261C79"/>
    <w:rsid w:val="002875DF"/>
    <w:rsid w:val="00295B6D"/>
    <w:rsid w:val="002F4353"/>
    <w:rsid w:val="00313A1F"/>
    <w:rsid w:val="00323BC6"/>
    <w:rsid w:val="00332479"/>
    <w:rsid w:val="003E317A"/>
    <w:rsid w:val="003E32EA"/>
    <w:rsid w:val="003F6964"/>
    <w:rsid w:val="00480972"/>
    <w:rsid w:val="004D16EE"/>
    <w:rsid w:val="004F7298"/>
    <w:rsid w:val="00516D8A"/>
    <w:rsid w:val="005B7600"/>
    <w:rsid w:val="005F243B"/>
    <w:rsid w:val="006313D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4B4F"/>
    <w:rsid w:val="008C6A05"/>
    <w:rsid w:val="00966C6F"/>
    <w:rsid w:val="009A3342"/>
    <w:rsid w:val="009F75C5"/>
    <w:rsid w:val="00A32009"/>
    <w:rsid w:val="00A535F5"/>
    <w:rsid w:val="00AB76F1"/>
    <w:rsid w:val="00AD6ACE"/>
    <w:rsid w:val="00AE35AE"/>
    <w:rsid w:val="00B0068E"/>
    <w:rsid w:val="00B1058B"/>
    <w:rsid w:val="00B64D8C"/>
    <w:rsid w:val="00B8656F"/>
    <w:rsid w:val="00BC62BE"/>
    <w:rsid w:val="00BD1B63"/>
    <w:rsid w:val="00BF217D"/>
    <w:rsid w:val="00C34F5D"/>
    <w:rsid w:val="00C44177"/>
    <w:rsid w:val="00C945FD"/>
    <w:rsid w:val="00CB10BB"/>
    <w:rsid w:val="00CD3DAD"/>
    <w:rsid w:val="00D95E56"/>
    <w:rsid w:val="00E36F94"/>
    <w:rsid w:val="00E66FDB"/>
    <w:rsid w:val="00E833D5"/>
    <w:rsid w:val="00F5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CEF067A2-2DED-406E-B173-8120CEEE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7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411E4-1AE6-42A0-B97B-6EFD80188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CEA283E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N MCWILLIAMS</cp:lastModifiedBy>
  <cp:revision>2</cp:revision>
  <cp:lastPrinted>2015-02-05T09:00:00Z</cp:lastPrinted>
  <dcterms:created xsi:type="dcterms:W3CDTF">2020-04-22T13:07:00Z</dcterms:created>
  <dcterms:modified xsi:type="dcterms:W3CDTF">2020-04-22T13:07:00Z</dcterms:modified>
</cp:coreProperties>
</file>