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911" w:rsidRDefault="00DD0911" w:rsidP="00DD0911">
      <w:pPr>
        <w:spacing w:before="100" w:beforeAutospacing="1" w:after="100" w:afterAutospacing="1" w:line="240" w:lineRule="auto"/>
        <w:rPr>
          <w:color w:val="7030A0"/>
        </w:rPr>
      </w:pPr>
      <w:r w:rsidRPr="00DD0911">
        <w:rPr>
          <w:color w:val="00B0F0"/>
        </w:rPr>
        <w:t>Tuesday 28</w:t>
      </w:r>
      <w:r w:rsidRPr="00DD0911">
        <w:rPr>
          <w:color w:val="00B0F0"/>
          <w:vertAlign w:val="superscript"/>
        </w:rPr>
        <w:t>th</w:t>
      </w:r>
      <w:r w:rsidRPr="00DD0911">
        <w:rPr>
          <w:color w:val="00B0F0"/>
        </w:rPr>
        <w:t xml:space="preserve"> April 2020                                                                 </w:t>
      </w:r>
      <w:r w:rsidRPr="00DD0911">
        <w:rPr>
          <w:color w:val="7030A0"/>
        </w:rPr>
        <w:t>WALT read and write tongue twisters.</w:t>
      </w:r>
    </w:p>
    <w:p w:rsidR="00DD0911" w:rsidRPr="00C713BA" w:rsidRDefault="00DD0911" w:rsidP="00DD0911">
      <w:pPr>
        <w:spacing w:after="0" w:line="240" w:lineRule="auto"/>
        <w:jc w:val="center"/>
        <w:rPr>
          <w:rFonts w:ascii="Comic Sans MS" w:hAnsi="Comic Sans MS"/>
          <w:b/>
          <w:color w:val="F945EC"/>
          <w:sz w:val="32"/>
          <w:szCs w:val="32"/>
        </w:rPr>
      </w:pPr>
      <w:r w:rsidRPr="00C713BA">
        <w:rPr>
          <w:rFonts w:ascii="Comic Sans MS" w:hAnsi="Comic Sans MS"/>
          <w:b/>
          <w:color w:val="F945EC"/>
          <w:sz w:val="32"/>
          <w:szCs w:val="32"/>
        </w:rPr>
        <w:t>TONGUE TWISTERS</w:t>
      </w:r>
    </w:p>
    <w:p w:rsidR="00DD0911" w:rsidRPr="00DD0911" w:rsidRDefault="00DD0911" w:rsidP="00DD0911">
      <w:pPr>
        <w:spacing w:after="0" w:line="240" w:lineRule="auto"/>
        <w:jc w:val="center"/>
        <w:rPr>
          <w:color w:val="0070C0"/>
        </w:rPr>
      </w:pPr>
    </w:p>
    <w:p w:rsidR="00DD0911" w:rsidRPr="00C713BA" w:rsidRDefault="00DD0911" w:rsidP="00DD0911">
      <w:pPr>
        <w:spacing w:after="0" w:line="240" w:lineRule="auto"/>
        <w:rPr>
          <w:rFonts w:ascii="Comic Sans MS" w:hAnsi="Comic Sans MS"/>
          <w:b/>
          <w:color w:val="0070C0"/>
          <w:sz w:val="28"/>
          <w:szCs w:val="28"/>
        </w:rPr>
      </w:pPr>
      <w:r w:rsidRPr="00C713BA">
        <w:rPr>
          <w:rFonts w:ascii="Comic Sans MS" w:hAnsi="Comic Sans MS"/>
          <w:b/>
          <w:color w:val="0070C0"/>
          <w:sz w:val="28"/>
          <w:szCs w:val="28"/>
        </w:rPr>
        <w:t xml:space="preserve">P3 can you read these tongue twisters out </w:t>
      </w:r>
      <w:proofErr w:type="gramStart"/>
      <w:r w:rsidRPr="00C713BA">
        <w:rPr>
          <w:rFonts w:ascii="Comic Sans MS" w:hAnsi="Comic Sans MS"/>
          <w:b/>
          <w:color w:val="0070C0"/>
          <w:sz w:val="28"/>
          <w:szCs w:val="28"/>
        </w:rPr>
        <w:t>loud ?</w:t>
      </w:r>
      <w:proofErr w:type="gramEnd"/>
    </w:p>
    <w:p w:rsidR="00DD0911" w:rsidRDefault="00DD0911" w:rsidP="00DD0911">
      <w:pPr>
        <w:spacing w:after="0" w:line="240" w:lineRule="auto"/>
        <w:rPr>
          <w:color w:val="F945EC"/>
        </w:rPr>
      </w:pPr>
    </w:p>
    <w:p w:rsidR="00DD0911" w:rsidRPr="00DD0911" w:rsidRDefault="00C713BA" w:rsidP="00DD0911">
      <w:pPr>
        <w:spacing w:after="0" w:line="240" w:lineRule="auto"/>
        <w:rPr>
          <w:color w:val="F945EC"/>
        </w:rPr>
      </w:pPr>
      <w:r>
        <w:rPr>
          <w:noProof/>
          <w:color w:val="F945EC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BEB832" wp14:editId="77AD3F36">
                <wp:simplePos x="0" y="0"/>
                <wp:positionH relativeFrom="margin">
                  <wp:posOffset>3672775</wp:posOffset>
                </wp:positionH>
                <wp:positionV relativeFrom="paragraph">
                  <wp:posOffset>152400</wp:posOffset>
                </wp:positionV>
                <wp:extent cx="1734207" cy="835573"/>
                <wp:effectExtent l="19050" t="19050" r="18415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4207" cy="8355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DD0911" w:rsidRPr="00DD0911" w:rsidRDefault="00DD0911" w:rsidP="00DD0911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D0911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Freshly fried flying fish.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BEB8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2pt;margin-top:12pt;width:136.55pt;height:65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" fillcolor="window" strokecolor="red" strokeweight="2.25pt">
                <v:textbox>
                  <w:txbxContent>
                    <w:p w:rsidR="00DD0911" w:rsidRPr="00DD0911" w:rsidRDefault="00DD0911" w:rsidP="00DD0911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DD0911">
                        <w:rPr>
                          <w:b/>
                          <w:color w:val="FF0000"/>
                          <w:sz w:val="28"/>
                          <w:szCs w:val="28"/>
                        </w:rPr>
                        <w:t>Freshly fried flying fish.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945EC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B61AE1" wp14:editId="6F31F317">
                <wp:simplePos x="0" y="0"/>
                <wp:positionH relativeFrom="margin">
                  <wp:posOffset>602374</wp:posOffset>
                </wp:positionH>
                <wp:positionV relativeFrom="paragraph">
                  <wp:posOffset>156626</wp:posOffset>
                </wp:positionV>
                <wp:extent cx="1765300" cy="762000"/>
                <wp:effectExtent l="19050" t="19050" r="254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300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DD0911" w:rsidRPr="00DD0911" w:rsidRDefault="00DD0911" w:rsidP="00DD0911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DD0911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Red lorry, yellow lorry.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61AE1" id="Text Box 3" o:spid="_x0000_s1027" type="#_x0000_t202" style="position:absolute;margin-left:47.45pt;margin-top:12.35pt;width:139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" fillcolor="window" strokecolor="#0070c0" strokeweight="2.25pt">
                <v:textbox>
                  <w:txbxContent>
                    <w:p w:rsidR="00DD0911" w:rsidRPr="00DD0911" w:rsidRDefault="00DD0911" w:rsidP="00DD0911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DD0911">
                        <w:rPr>
                          <w:b/>
                          <w:color w:val="0070C0"/>
                          <w:sz w:val="28"/>
                          <w:szCs w:val="28"/>
                        </w:rPr>
                        <w:t>Red lorry, yellow lorry.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D0911" w:rsidRDefault="00DD0911" w:rsidP="00DD0911">
      <w:pPr>
        <w:spacing w:after="0" w:line="240" w:lineRule="auto"/>
        <w:rPr>
          <w:b/>
          <w:color w:val="F945EC"/>
        </w:rPr>
      </w:pPr>
    </w:p>
    <w:p w:rsidR="00DD0911" w:rsidRPr="00DD0911" w:rsidRDefault="00DD0911" w:rsidP="00DD0911">
      <w:pPr>
        <w:spacing w:after="0" w:line="240" w:lineRule="auto"/>
        <w:rPr>
          <w:b/>
          <w:color w:val="F945EC"/>
        </w:rPr>
      </w:pPr>
    </w:p>
    <w:p w:rsidR="00DD0911" w:rsidRDefault="00DD0911" w:rsidP="00DD0911">
      <w:pPr>
        <w:spacing w:before="100" w:beforeAutospacing="1" w:after="100" w:afterAutospacing="1" w:line="240" w:lineRule="auto"/>
      </w:pPr>
    </w:p>
    <w:p w:rsidR="00C713BA" w:rsidRDefault="00C713BA"/>
    <w:p w:rsidR="00C713BA" w:rsidRDefault="00C713BA">
      <w:r>
        <w:rPr>
          <w:noProof/>
          <w:color w:val="F945EC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B61AE1" wp14:editId="6F31F317">
                <wp:simplePos x="0" y="0"/>
                <wp:positionH relativeFrom="page">
                  <wp:posOffset>4558030</wp:posOffset>
                </wp:positionH>
                <wp:positionV relativeFrom="paragraph">
                  <wp:posOffset>23495</wp:posOffset>
                </wp:positionV>
                <wp:extent cx="1765300" cy="800100"/>
                <wp:effectExtent l="19050" t="19050" r="2540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300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9900FF"/>
                          </a:solidFill>
                        </a:ln>
                      </wps:spPr>
                      <wps:txbx>
                        <w:txbxContent>
                          <w:p w:rsidR="00DD0911" w:rsidRPr="00DD0911" w:rsidRDefault="00DD0911" w:rsidP="00DD0911">
                            <w:pPr>
                              <w:rPr>
                                <w:b/>
                                <w:color w:val="9900FF"/>
                                <w:sz w:val="28"/>
                                <w:szCs w:val="28"/>
                              </w:rPr>
                            </w:pPr>
                            <w:r w:rsidRPr="00DD0911">
                              <w:rPr>
                                <w:b/>
                                <w:color w:val="9900FF"/>
                                <w:sz w:val="28"/>
                                <w:szCs w:val="28"/>
                              </w:rPr>
                              <w:t>Peter Piper picked a pinch of pickled peppers.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61AE1" id="Text Box 4" o:spid="_x0000_s1028" type="#_x0000_t202" style="position:absolute;margin-left:358.9pt;margin-top:1.85pt;width:139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" fillcolor="window" strokecolor="#90f" strokeweight="2.25pt">
                <v:textbox>
                  <w:txbxContent>
                    <w:p w:rsidR="00DD0911" w:rsidRPr="00DD0911" w:rsidRDefault="00DD0911" w:rsidP="00DD0911">
                      <w:pPr>
                        <w:rPr>
                          <w:b/>
                          <w:color w:val="9900FF"/>
                          <w:sz w:val="28"/>
                          <w:szCs w:val="28"/>
                        </w:rPr>
                      </w:pPr>
                      <w:r w:rsidRPr="00DD0911">
                        <w:rPr>
                          <w:b/>
                          <w:color w:val="9900FF"/>
                          <w:sz w:val="28"/>
                          <w:szCs w:val="28"/>
                        </w:rPr>
                        <w:t>Peter Piper picked a pinch of pickled peppers.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color w:val="F945EC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21590</wp:posOffset>
                </wp:positionV>
                <wp:extent cx="1765300" cy="774700"/>
                <wp:effectExtent l="19050" t="19050" r="254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300" cy="77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DD0911" w:rsidRPr="00DD0911" w:rsidRDefault="00DD0911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D0911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Crisp crusts crackle and crunch.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46.2pt;margin-top:1.7pt;width:139pt;height:6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" fillcolor="white [3201]" strokecolor="#00b050" strokeweight="2.25pt">
                <v:textbox>
                  <w:txbxContent>
                    <w:p w:rsidR="00DD0911" w:rsidRPr="00DD0911" w:rsidRDefault="00DD0911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D0911">
                        <w:rPr>
                          <w:b/>
                          <w:color w:val="00B050"/>
                          <w:sz w:val="28"/>
                          <w:szCs w:val="28"/>
                        </w:rPr>
                        <w:t>Crisp crusts crackle and crunch.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13BA" w:rsidRDefault="00C713BA"/>
    <w:p w:rsidR="00C713BA" w:rsidRDefault="00C713BA"/>
    <w:p w:rsidR="00C713BA" w:rsidRDefault="00C713BA"/>
    <w:p w:rsidR="00C713BA" w:rsidRPr="00C713BA" w:rsidRDefault="00C713BA">
      <w:pPr>
        <w:rPr>
          <w:color w:val="0070C0"/>
        </w:rPr>
      </w:pPr>
    </w:p>
    <w:p w:rsidR="00DD0911" w:rsidRPr="00C713BA" w:rsidRDefault="00C713BA">
      <w:pPr>
        <w:rPr>
          <w:rFonts w:ascii="Comic Sans MS" w:hAnsi="Comic Sans MS"/>
          <w:b/>
          <w:color w:val="0070C0"/>
          <w:sz w:val="28"/>
          <w:szCs w:val="28"/>
        </w:rPr>
      </w:pPr>
      <w:r w:rsidRPr="00C713BA">
        <w:rPr>
          <w:rFonts w:ascii="Comic Sans MS" w:hAnsi="Comic Sans MS"/>
          <w:b/>
          <w:color w:val="0070C0"/>
          <w:sz w:val="28"/>
          <w:szCs w:val="28"/>
        </w:rPr>
        <w:t>Now say each one quickly 4 times.</w:t>
      </w:r>
    </w:p>
    <w:p w:rsidR="00C713BA" w:rsidRPr="00C713BA" w:rsidRDefault="00C713BA">
      <w:pPr>
        <w:rPr>
          <w:rFonts w:ascii="Comic Sans MS" w:hAnsi="Comic Sans MS"/>
          <w:b/>
          <w:color w:val="0070C0"/>
          <w:sz w:val="28"/>
          <w:szCs w:val="28"/>
        </w:rPr>
      </w:pPr>
      <w:r w:rsidRPr="00C713BA">
        <w:rPr>
          <w:rFonts w:ascii="Comic Sans MS" w:hAnsi="Comic Sans MS"/>
          <w:b/>
          <w:color w:val="0070C0"/>
          <w:sz w:val="28"/>
          <w:szCs w:val="28"/>
        </w:rPr>
        <w:t>Which one was easiest?</w:t>
      </w:r>
    </w:p>
    <w:p w:rsidR="00C713BA" w:rsidRDefault="00C713BA">
      <w:pPr>
        <w:rPr>
          <w:rFonts w:ascii="Comic Sans MS" w:hAnsi="Comic Sans MS"/>
          <w:b/>
          <w:color w:val="0070C0"/>
          <w:sz w:val="28"/>
          <w:szCs w:val="28"/>
        </w:rPr>
      </w:pPr>
      <w:r w:rsidRPr="00C713BA">
        <w:rPr>
          <w:rFonts w:ascii="Comic Sans MS" w:hAnsi="Comic Sans MS"/>
          <w:b/>
          <w:color w:val="0070C0"/>
          <w:sz w:val="28"/>
          <w:szCs w:val="28"/>
        </w:rPr>
        <w:t>Which one was trickiest?</w:t>
      </w:r>
    </w:p>
    <w:p w:rsidR="00C713BA" w:rsidRPr="00C713BA" w:rsidRDefault="00C713BA">
      <w:pPr>
        <w:rPr>
          <w:rFonts w:ascii="Comic Sans MS" w:hAnsi="Comic Sans MS"/>
          <w:b/>
          <w:color w:val="F945EC"/>
          <w:sz w:val="28"/>
          <w:szCs w:val="28"/>
        </w:rPr>
      </w:pPr>
    </w:p>
    <w:p w:rsidR="00C713BA" w:rsidRPr="00C713BA" w:rsidRDefault="00C713BA">
      <w:pPr>
        <w:rPr>
          <w:rFonts w:ascii="Comic Sans MS" w:hAnsi="Comic Sans MS"/>
          <w:b/>
          <w:color w:val="F945EC"/>
          <w:sz w:val="28"/>
          <w:szCs w:val="28"/>
        </w:rPr>
      </w:pPr>
      <w:r w:rsidRPr="00C713BA">
        <w:rPr>
          <w:rFonts w:ascii="Comic Sans MS" w:hAnsi="Comic Sans MS"/>
          <w:b/>
          <w:color w:val="F945EC"/>
          <w:sz w:val="28"/>
          <w:szCs w:val="28"/>
        </w:rPr>
        <w:t xml:space="preserve">Today’s challenge – Can you write your own tongue </w:t>
      </w:r>
      <w:proofErr w:type="gramStart"/>
      <w:r w:rsidRPr="00C713BA">
        <w:rPr>
          <w:rFonts w:ascii="Comic Sans MS" w:hAnsi="Comic Sans MS"/>
          <w:b/>
          <w:color w:val="F945EC"/>
          <w:sz w:val="28"/>
          <w:szCs w:val="28"/>
        </w:rPr>
        <w:t>twister ?</w:t>
      </w:r>
      <w:proofErr w:type="gramEnd"/>
    </w:p>
    <w:p w:rsidR="00C713BA" w:rsidRPr="00C713BA" w:rsidRDefault="00C713BA">
      <w:pPr>
        <w:rPr>
          <w:rFonts w:ascii="Comic Sans MS" w:hAnsi="Comic Sans MS"/>
          <w:b/>
          <w:color w:val="0070C0"/>
          <w:sz w:val="28"/>
          <w:szCs w:val="28"/>
        </w:rPr>
      </w:pPr>
      <w:r>
        <w:rPr>
          <w:rFonts w:ascii="Comic Sans MS" w:hAnsi="Comic Sans MS"/>
          <w:b/>
          <w:color w:val="0070C0"/>
          <w:sz w:val="28"/>
          <w:szCs w:val="28"/>
        </w:rPr>
        <w:t>Miss McWilliams and Mrs Connery would love t</w:t>
      </w:r>
      <w:bookmarkStart w:id="0" w:name="_GoBack"/>
      <w:bookmarkEnd w:id="0"/>
      <w:r>
        <w:rPr>
          <w:rFonts w:ascii="Comic Sans MS" w:hAnsi="Comic Sans MS"/>
          <w:b/>
          <w:color w:val="0070C0"/>
          <w:sz w:val="28"/>
          <w:szCs w:val="28"/>
        </w:rPr>
        <w:t>o read these!</w:t>
      </w:r>
    </w:p>
    <w:sectPr w:rsidR="00C713BA" w:rsidRPr="00C713BA" w:rsidSect="00CF43A3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911"/>
    <w:rsid w:val="003106A9"/>
    <w:rsid w:val="00670730"/>
    <w:rsid w:val="00C713BA"/>
    <w:rsid w:val="00CF43A3"/>
    <w:rsid w:val="00DD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0443A"/>
  <w15:chartTrackingRefBased/>
  <w15:docId w15:val="{ABFFC793-4F17-421A-84F7-4477B190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17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2020-04-23T09:34:00Z</dcterms:created>
  <dcterms:modified xsi:type="dcterms:W3CDTF">2020-04-23T09:51:00Z</dcterms:modified>
</cp:coreProperties>
</file>