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Pr="00EC69E8" w:rsidRDefault="002110E0" w:rsidP="00EC69E8">
      <w:pPr>
        <w:jc w:val="center"/>
        <w:rPr>
          <w:b/>
        </w:rPr>
      </w:pPr>
      <w:r>
        <w:rPr>
          <w:b/>
        </w:rPr>
        <w:t>Wednesday 29th</w:t>
      </w:r>
      <w:bookmarkStart w:id="0" w:name="_GoBack"/>
      <w:bookmarkEnd w:id="0"/>
      <w:r w:rsidR="00EC69E8" w:rsidRPr="00EC69E8">
        <w:rPr>
          <w:b/>
        </w:rPr>
        <w:t xml:space="preserve"> April 2020</w:t>
      </w:r>
    </w:p>
    <w:p w:rsidR="00EC69E8" w:rsidRDefault="002110E0" w:rsidP="00EC69E8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Can you find 10 subtracting number </w:t>
      </w:r>
      <w:proofErr w:type="gramStart"/>
      <w:r>
        <w:rPr>
          <w:sz w:val="32"/>
          <w:szCs w:val="32"/>
        </w:rPr>
        <w:t>sentences ?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eg</w:t>
      </w:r>
      <w:proofErr w:type="spellEnd"/>
      <w:r>
        <w:rPr>
          <w:sz w:val="32"/>
          <w:szCs w:val="32"/>
        </w:rPr>
        <w:t xml:space="preserve"> 17-7=10</w:t>
      </w:r>
    </w:p>
    <w:p w:rsidR="002110E0" w:rsidRDefault="002110E0" w:rsidP="00EC69E8">
      <w:pPr>
        <w:jc w:val="center"/>
        <w:rPr>
          <w:sz w:val="32"/>
          <w:szCs w:val="32"/>
        </w:rPr>
      </w:pPr>
    </w:p>
    <w:p w:rsidR="002110E0" w:rsidRPr="00EC69E8" w:rsidRDefault="002110E0" w:rsidP="00EC69E8">
      <w:pPr>
        <w:jc w:val="center"/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48B868CA" wp14:editId="23394FC7">
            <wp:extent cx="5827594" cy="7424712"/>
            <wp:effectExtent l="0" t="0" r="1905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86188" cy="7499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110E0" w:rsidRPr="00EC69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8"/>
    <w:rsid w:val="002110E0"/>
    <w:rsid w:val="003106A9"/>
    <w:rsid w:val="00670730"/>
    <w:rsid w:val="00EC69E8"/>
    <w:rsid w:val="00F1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BB71A6"/>
  <w15:chartTrackingRefBased/>
  <w15:docId w15:val="{EC9159AF-55CB-4379-9813-1D9BFC702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3669B4D1</Template>
  <TotalTime>1</TotalTime>
  <Pages>1</Pages>
  <Words>12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2020-04-22T15:11:00Z</dcterms:created>
  <dcterms:modified xsi:type="dcterms:W3CDTF">2020-04-22T15:11:00Z</dcterms:modified>
</cp:coreProperties>
</file>