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2A06A6" w:rsidRDefault="00D1182D" w:rsidP="002A06A6">
      <w:pPr>
        <w:jc w:val="center"/>
        <w:rPr>
          <w:rFonts w:ascii="Maiandra GD" w:hAnsi="Maiandra GD"/>
          <w:b/>
          <w:color w:val="7030A0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8517502</wp:posOffset>
            </wp:positionV>
            <wp:extent cx="504825" cy="342900"/>
            <wp:effectExtent l="0" t="0" r="9525" b="0"/>
            <wp:wrapThrough wrapText="bothSides">
              <wp:wrapPolygon edited="0">
                <wp:start x="0" y="0"/>
                <wp:lineTo x="0" y="20400"/>
                <wp:lineTo x="21192" y="20400"/>
                <wp:lineTo x="21192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06A6" w:rsidRPr="002A06A6">
        <w:rPr>
          <w:rFonts w:ascii="Maiandra GD" w:hAnsi="Maiandra GD"/>
          <w:b/>
          <w:noProof/>
          <w:color w:val="7030A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-593659</wp:posOffset>
            </wp:positionH>
            <wp:positionV relativeFrom="paragraph">
              <wp:posOffset>557860</wp:posOffset>
            </wp:positionV>
            <wp:extent cx="7052945" cy="718457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7"/>
                    <a:stretch/>
                  </pic:blipFill>
                  <pic:spPr bwMode="auto">
                    <a:xfrm>
                      <a:off x="0" y="0"/>
                      <a:ext cx="7052945" cy="7184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06A6" w:rsidRPr="002A06A6">
        <w:rPr>
          <w:rFonts w:ascii="Maiandra GD" w:hAnsi="Maiandra GD"/>
          <w:b/>
          <w:color w:val="7030A0"/>
        </w:rPr>
        <w:t>Monday 8</w:t>
      </w:r>
      <w:r w:rsidR="002A06A6" w:rsidRPr="002A06A6">
        <w:rPr>
          <w:rFonts w:ascii="Maiandra GD" w:hAnsi="Maiandra GD"/>
          <w:b/>
          <w:color w:val="7030A0"/>
          <w:vertAlign w:val="superscript"/>
        </w:rPr>
        <w:t>th</w:t>
      </w:r>
      <w:r w:rsidR="002A06A6" w:rsidRPr="002A06A6">
        <w:rPr>
          <w:rFonts w:ascii="Maiandra GD" w:hAnsi="Maiandra GD"/>
          <w:b/>
          <w:color w:val="7030A0"/>
        </w:rPr>
        <w:t xml:space="preserve"> June         </w:t>
      </w:r>
      <w:r w:rsidR="002A06A6">
        <w:rPr>
          <w:rFonts w:ascii="Maiandra GD" w:hAnsi="Maiandra GD"/>
          <w:b/>
          <w:color w:val="7030A0"/>
        </w:rPr>
        <w:t xml:space="preserve">        </w:t>
      </w:r>
      <w:r w:rsidR="002A06A6" w:rsidRPr="002A06A6">
        <w:rPr>
          <w:rFonts w:ascii="Maiandra GD" w:hAnsi="Maiandra GD"/>
          <w:b/>
          <w:color w:val="C50BA2"/>
        </w:rPr>
        <w:t>WALT read and use information from a chart.</w:t>
      </w:r>
      <w:bookmarkStart w:id="0" w:name="_GoBack"/>
      <w:bookmarkEnd w:id="0"/>
    </w:p>
    <w:sectPr w:rsidR="004E2570" w:rsidRPr="002A06A6" w:rsidSect="002A06A6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6A6"/>
    <w:rsid w:val="002A06A6"/>
    <w:rsid w:val="003106A9"/>
    <w:rsid w:val="00670730"/>
    <w:rsid w:val="00D1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5440DE-9FF5-4B2E-87A0-83EF8596C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934D7999</Template>
  <TotalTime>4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2020-06-05T11:46:00Z</dcterms:created>
  <dcterms:modified xsi:type="dcterms:W3CDTF">2020-06-05T11:53:00Z</dcterms:modified>
</cp:coreProperties>
</file>