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983" w:rsidRPr="00250983" w:rsidRDefault="00250983" w:rsidP="00250983">
      <w:pPr>
        <w:rPr>
          <w:rFonts w:ascii="SassoonPrimaryType" w:hAnsi="SassoonPrimaryType"/>
        </w:rPr>
      </w:pPr>
      <w:r w:rsidRPr="00250983">
        <w:rPr>
          <w:rFonts w:ascii="SassoonPrimaryType" w:hAnsi="SassoonPrimaryType"/>
        </w:rPr>
        <w:t>Friday 12</w:t>
      </w:r>
      <w:r w:rsidRPr="00250983">
        <w:rPr>
          <w:rFonts w:ascii="SassoonPrimaryType" w:hAnsi="SassoonPrimaryType"/>
          <w:vertAlign w:val="superscript"/>
        </w:rPr>
        <w:t>th</w:t>
      </w:r>
      <w:r w:rsidRPr="00250983">
        <w:rPr>
          <w:rFonts w:ascii="SassoonPrimaryType" w:hAnsi="SassoonPrimaryType"/>
        </w:rPr>
        <w:t xml:space="preserve"> June</w:t>
      </w:r>
      <w:bookmarkStart w:id="0" w:name="_GoBack"/>
      <w:bookmarkEnd w:id="0"/>
    </w:p>
    <w:p w:rsidR="00EB74F3" w:rsidRDefault="00F56810" w:rsidP="00F56810">
      <w:pPr>
        <w:jc w:val="center"/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Fruit shop owner Fred is having a few problems in</w:t>
      </w:r>
      <w:r w:rsidR="00EB74F3">
        <w:rPr>
          <w:rFonts w:ascii="SassoonPrimaryType" w:hAnsi="SassoonPrimaryType"/>
          <w:sz w:val="36"/>
          <w:szCs w:val="36"/>
        </w:rPr>
        <w:t xml:space="preserve"> his </w:t>
      </w:r>
      <w:r>
        <w:rPr>
          <w:rFonts w:ascii="SassoonPrimaryType" w:hAnsi="SassoonPrimaryType"/>
          <w:sz w:val="36"/>
          <w:szCs w:val="36"/>
        </w:rPr>
        <w:t>shop</w:t>
      </w:r>
      <w:r w:rsidR="00EB74F3">
        <w:rPr>
          <w:rFonts w:ascii="SassoonPrimaryType" w:hAnsi="SassoonPrimaryType"/>
          <w:sz w:val="36"/>
          <w:szCs w:val="36"/>
        </w:rPr>
        <w:t xml:space="preserve"> today.  Can you help him solve them?</w:t>
      </w:r>
    </w:p>
    <w:p w:rsidR="00EB74F3" w:rsidRDefault="00EB74F3" w:rsidP="00EB74F3">
      <w:pPr>
        <w:rPr>
          <w:rFonts w:ascii="SassoonPrimaryType" w:hAnsi="SassoonPrimaryType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A44FA" w:rsidTr="00EB74F3">
        <w:trPr>
          <w:trHeight w:val="5128"/>
        </w:trPr>
        <w:tc>
          <w:tcPr>
            <w:tcW w:w="4508" w:type="dxa"/>
          </w:tcPr>
          <w:p w:rsidR="00EB74F3" w:rsidRDefault="002A736D" w:rsidP="00EB74F3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663575</wp:posOffset>
                  </wp:positionH>
                  <wp:positionV relativeFrom="paragraph">
                    <wp:posOffset>140970</wp:posOffset>
                  </wp:positionV>
                  <wp:extent cx="1386840" cy="1019175"/>
                  <wp:effectExtent l="0" t="0" r="3810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200px-Honeycrisp[1]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684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Default="00AA44FA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Fred sold 24 apples to Mrs.  Connery. 8 of them were rotten.  How many apples were good to eat?</w:t>
            </w:r>
          </w:p>
        </w:tc>
        <w:tc>
          <w:tcPr>
            <w:tcW w:w="4508" w:type="dxa"/>
          </w:tcPr>
          <w:p w:rsidR="002A736D" w:rsidRDefault="002A736D" w:rsidP="00AA44FA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754380</wp:posOffset>
                  </wp:positionH>
                  <wp:positionV relativeFrom="paragraph">
                    <wp:posOffset>42545</wp:posOffset>
                  </wp:positionV>
                  <wp:extent cx="1164590" cy="1082040"/>
                  <wp:effectExtent l="0" t="0" r="0" b="381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anana-Single[1]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59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736D" w:rsidRP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P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tabs>
                <w:tab w:val="left" w:pos="1688"/>
              </w:tabs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AA44FA" w:rsidRPr="002A736D" w:rsidRDefault="002A736D" w:rsidP="002A736D">
            <w:pPr>
              <w:tabs>
                <w:tab w:val="left" w:pos="1688"/>
              </w:tabs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Miss McWilliams bought 17 bananas and Mrs Connery bought 18 bananas.  How many did they have altogether?</w:t>
            </w:r>
          </w:p>
        </w:tc>
      </w:tr>
      <w:tr w:rsidR="00F56810" w:rsidTr="00AA44FA">
        <w:trPr>
          <w:trHeight w:val="5655"/>
        </w:trPr>
        <w:tc>
          <w:tcPr>
            <w:tcW w:w="4508" w:type="dxa"/>
          </w:tcPr>
          <w:p w:rsidR="00F56810" w:rsidRDefault="002A736D" w:rsidP="00F56810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642664</wp:posOffset>
                  </wp:positionH>
                  <wp:positionV relativeFrom="paragraph">
                    <wp:posOffset>185617</wp:posOffset>
                  </wp:positionV>
                  <wp:extent cx="1471295" cy="903605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range-Whole-&amp;-Split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295" cy="903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6810" w:rsidRDefault="00F56810" w:rsidP="00F56810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Mrs Connery bought 33 oranges and Miss McWilliams ate 11 of them.  How many were left?</w:t>
            </w:r>
          </w:p>
        </w:tc>
        <w:tc>
          <w:tcPr>
            <w:tcW w:w="4508" w:type="dxa"/>
          </w:tcPr>
          <w:p w:rsidR="00F56810" w:rsidRDefault="002A736D" w:rsidP="00F56810">
            <w:pPr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90805</wp:posOffset>
                  </wp:positionV>
                  <wp:extent cx="1534160" cy="1040130"/>
                  <wp:effectExtent l="0" t="0" r="8890" b="762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Strawberry_BNC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160" cy="1040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6810" w:rsidRDefault="00F56810" w:rsidP="00F56810">
            <w:pPr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F56810" w:rsidRDefault="00F56810" w:rsidP="00F56810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</w:p>
          <w:p w:rsidR="002A736D" w:rsidRDefault="002A736D" w:rsidP="002A736D">
            <w:pPr>
              <w:jc w:val="center"/>
              <w:rPr>
                <w:rFonts w:ascii="SassoonPrimaryType" w:hAnsi="SassoonPrimaryType"/>
                <w:sz w:val="36"/>
                <w:szCs w:val="36"/>
              </w:rPr>
            </w:pPr>
            <w:r>
              <w:rPr>
                <w:rFonts w:ascii="SassoonPrimaryType" w:hAnsi="SassoonPrimaryType"/>
                <w:sz w:val="36"/>
                <w:szCs w:val="36"/>
              </w:rPr>
              <w:t>Miss McWilliams and Mrs Connery both bought a punnet of strawberries.  Miss McWilliams had 22 and Mrs Connery had 19.  How many strawberries were there altogether?</w:t>
            </w:r>
          </w:p>
        </w:tc>
      </w:tr>
    </w:tbl>
    <w:p w:rsidR="00EB74F3" w:rsidRPr="00EB74F3" w:rsidRDefault="00EB74F3" w:rsidP="00EB74F3">
      <w:pPr>
        <w:rPr>
          <w:rFonts w:ascii="SassoonPrimaryType" w:hAnsi="SassoonPrimaryType"/>
          <w:sz w:val="36"/>
          <w:szCs w:val="36"/>
        </w:rPr>
      </w:pPr>
    </w:p>
    <w:sectPr w:rsidR="00EB74F3" w:rsidRPr="00EB74F3" w:rsidSect="00EB74F3">
      <w:pgSz w:w="11906" w:h="16838"/>
      <w:pgMar w:top="1440" w:right="1440" w:bottom="1440" w:left="1440" w:header="708" w:footer="708" w:gutter="0"/>
      <w:pgBorders w:offsetFrom="page">
        <w:top w:val="sun" w:sz="18" w:space="24" w:color="auto"/>
        <w:left w:val="sun" w:sz="18" w:space="24" w:color="auto"/>
        <w:bottom w:val="sun" w:sz="18" w:space="24" w:color="auto"/>
        <w:right w:val="sun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4F3"/>
    <w:rsid w:val="00143FB9"/>
    <w:rsid w:val="00250983"/>
    <w:rsid w:val="002A736D"/>
    <w:rsid w:val="00A76345"/>
    <w:rsid w:val="00AA44FA"/>
    <w:rsid w:val="00E17B66"/>
    <w:rsid w:val="00EB74F3"/>
    <w:rsid w:val="00F5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F5D4C"/>
  <w15:chartTrackingRefBased/>
  <w15:docId w15:val="{0AC66AE6-085D-45C7-A069-27BF675DF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7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A5B257E0</Template>
  <TotalTime>2</TotalTime>
  <Pages>1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2020-06-05T11:06:00Z</dcterms:created>
  <dcterms:modified xsi:type="dcterms:W3CDTF">2020-06-05T12:49:00Z</dcterms:modified>
</cp:coreProperties>
</file>