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A3415A" w:rsidRDefault="00A3415A">
      <w:pPr>
        <w:rPr>
          <w:rFonts w:ascii="Maiandra GD" w:hAnsi="Maiandra GD"/>
          <w:b/>
          <w:color w:val="B11FA0"/>
          <w:sz w:val="32"/>
          <w:szCs w:val="32"/>
        </w:rPr>
      </w:pPr>
      <w:r>
        <w:rPr>
          <w:rFonts w:ascii="Maiandra GD" w:hAnsi="Maiandra GD"/>
          <w:b/>
          <w:noProof/>
          <w:color w:val="B11FA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641612</wp:posOffset>
                </wp:positionH>
                <wp:positionV relativeFrom="paragraph">
                  <wp:posOffset>3050124</wp:posOffset>
                </wp:positionV>
                <wp:extent cx="10262235" cy="3425076"/>
                <wp:effectExtent l="0" t="0" r="24765" b="2349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62235" cy="34250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A3415A" w:rsidRPr="00A3415A" w:rsidRDefault="00A3415A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A3415A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as </w:t>
                            </w:r>
                            <w:r w:rsidRPr="00A3415A">
                              <w:rPr>
                                <w:rFonts w:ascii="Comic Sans MS" w:hAnsi="Comic Sans MS"/>
                                <w:color w:val="FF0000"/>
                                <w:sz w:val="44"/>
                                <w:szCs w:val="44"/>
                              </w:rPr>
                              <w:t>red</w:t>
                            </w:r>
                            <w:r w:rsidRPr="00A3415A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as _______________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______________________________</w:t>
                            </w:r>
                            <w:r w:rsidRPr="00A3415A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  <w:p w:rsidR="00A3415A" w:rsidRPr="00A3415A" w:rsidRDefault="00A3415A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A3415A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as </w:t>
                            </w:r>
                            <w:r w:rsidRPr="00A3415A">
                              <w:rPr>
                                <w:rFonts w:ascii="Comic Sans MS" w:hAnsi="Comic Sans MS"/>
                                <w:color w:val="FF9933"/>
                                <w:sz w:val="44"/>
                                <w:szCs w:val="44"/>
                              </w:rPr>
                              <w:t>orange</w:t>
                            </w:r>
                            <w:r w:rsidRPr="00A3415A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as ___________________________________________.</w:t>
                            </w:r>
                          </w:p>
                          <w:p w:rsidR="00A3415A" w:rsidRPr="00A3415A" w:rsidRDefault="00A3415A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A3415A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as </w:t>
                            </w:r>
                            <w:r w:rsidRPr="00A3415A">
                              <w:rPr>
                                <w:rFonts w:ascii="Comic Sans MS" w:hAnsi="Comic Sans MS"/>
                                <w:color w:val="FFFF00"/>
                                <w:sz w:val="44"/>
                                <w:szCs w:val="44"/>
                              </w:rPr>
                              <w:t>yellow</w:t>
                            </w:r>
                            <w:r w:rsidRPr="00A3415A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as ____________________________________________.</w:t>
                            </w:r>
                          </w:p>
                          <w:p w:rsidR="00A3415A" w:rsidRPr="00A3415A" w:rsidRDefault="00A3415A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A3415A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as </w:t>
                            </w:r>
                            <w:r w:rsidRPr="00A3415A">
                              <w:rPr>
                                <w:rFonts w:ascii="Comic Sans MS" w:hAnsi="Comic Sans MS"/>
                                <w:color w:val="00B050"/>
                                <w:sz w:val="44"/>
                                <w:szCs w:val="44"/>
                              </w:rPr>
                              <w:t>green</w:t>
                            </w:r>
                            <w:r w:rsidRPr="00A3415A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as ____________________________________________.</w:t>
                            </w:r>
                          </w:p>
                          <w:p w:rsidR="00A3415A" w:rsidRPr="00A3415A" w:rsidRDefault="00A3415A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A3415A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as </w:t>
                            </w:r>
                            <w:r w:rsidRPr="00A3415A">
                              <w:rPr>
                                <w:rFonts w:ascii="Comic Sans MS" w:hAnsi="Comic Sans MS"/>
                                <w:color w:val="00B0F0"/>
                                <w:sz w:val="44"/>
                                <w:szCs w:val="44"/>
                              </w:rPr>
                              <w:t>blue</w:t>
                            </w:r>
                            <w:r w:rsidRPr="00A3415A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as _____________________________________________.</w:t>
                            </w:r>
                          </w:p>
                          <w:p w:rsidR="00A3415A" w:rsidRPr="00A3415A" w:rsidRDefault="00A3415A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A3415A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as </w:t>
                            </w:r>
                            <w:r w:rsidRPr="00A3415A">
                              <w:rPr>
                                <w:rFonts w:ascii="Comic Sans MS" w:hAnsi="Comic Sans MS"/>
                                <w:color w:val="B11FA0"/>
                                <w:sz w:val="44"/>
                                <w:szCs w:val="44"/>
                              </w:rPr>
                              <w:t>purple</w:t>
                            </w:r>
                            <w:r w:rsidRPr="00A3415A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as ___________________________________________.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0.5pt;margin-top:240.15pt;width:808.05pt;height:269.7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" fillcolor="white [3201]" strokecolor="white [3212]" strokeweight=".5pt">
                <v:textbox>
                  <w:txbxContent>
                    <w:p w:rsidR="00A3415A" w:rsidRPr="00A3415A" w:rsidRDefault="00A3415A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A3415A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as </w:t>
                      </w:r>
                      <w:r w:rsidRPr="00A3415A">
                        <w:rPr>
                          <w:rFonts w:ascii="Comic Sans MS" w:hAnsi="Comic Sans MS"/>
                          <w:color w:val="FF0000"/>
                          <w:sz w:val="44"/>
                          <w:szCs w:val="44"/>
                        </w:rPr>
                        <w:t>red</w:t>
                      </w:r>
                      <w:r w:rsidRPr="00A3415A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as _______________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______________________________</w:t>
                      </w:r>
                      <w:r w:rsidRPr="00A3415A">
                        <w:rPr>
                          <w:rFonts w:ascii="Comic Sans MS" w:hAnsi="Comic Sans MS"/>
                          <w:sz w:val="44"/>
                          <w:szCs w:val="44"/>
                        </w:rPr>
                        <w:t>.</w:t>
                      </w:r>
                    </w:p>
                    <w:p w:rsidR="00A3415A" w:rsidRPr="00A3415A" w:rsidRDefault="00A3415A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A3415A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as </w:t>
                      </w:r>
                      <w:r w:rsidRPr="00A3415A">
                        <w:rPr>
                          <w:rFonts w:ascii="Comic Sans MS" w:hAnsi="Comic Sans MS"/>
                          <w:color w:val="FF9933"/>
                          <w:sz w:val="44"/>
                          <w:szCs w:val="44"/>
                        </w:rPr>
                        <w:t>orange</w:t>
                      </w:r>
                      <w:r w:rsidRPr="00A3415A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as ___________________________________________.</w:t>
                      </w:r>
                    </w:p>
                    <w:p w:rsidR="00A3415A" w:rsidRPr="00A3415A" w:rsidRDefault="00A3415A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A3415A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as </w:t>
                      </w:r>
                      <w:r w:rsidRPr="00A3415A">
                        <w:rPr>
                          <w:rFonts w:ascii="Comic Sans MS" w:hAnsi="Comic Sans MS"/>
                          <w:color w:val="FFFF00"/>
                          <w:sz w:val="44"/>
                          <w:szCs w:val="44"/>
                        </w:rPr>
                        <w:t>yellow</w:t>
                      </w:r>
                      <w:r w:rsidRPr="00A3415A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as ____________________________________________.</w:t>
                      </w:r>
                    </w:p>
                    <w:p w:rsidR="00A3415A" w:rsidRPr="00A3415A" w:rsidRDefault="00A3415A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A3415A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as </w:t>
                      </w:r>
                      <w:r w:rsidRPr="00A3415A">
                        <w:rPr>
                          <w:rFonts w:ascii="Comic Sans MS" w:hAnsi="Comic Sans MS"/>
                          <w:color w:val="00B050"/>
                          <w:sz w:val="44"/>
                          <w:szCs w:val="44"/>
                        </w:rPr>
                        <w:t>green</w:t>
                      </w:r>
                      <w:r w:rsidRPr="00A3415A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as ____________________________________________.</w:t>
                      </w:r>
                    </w:p>
                    <w:p w:rsidR="00A3415A" w:rsidRPr="00A3415A" w:rsidRDefault="00A3415A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A3415A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as </w:t>
                      </w:r>
                      <w:r w:rsidRPr="00A3415A">
                        <w:rPr>
                          <w:rFonts w:ascii="Comic Sans MS" w:hAnsi="Comic Sans MS"/>
                          <w:color w:val="00B0F0"/>
                          <w:sz w:val="44"/>
                          <w:szCs w:val="44"/>
                        </w:rPr>
                        <w:t>blue</w:t>
                      </w:r>
                      <w:r w:rsidRPr="00A3415A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as _____________________________________________.</w:t>
                      </w:r>
                    </w:p>
                    <w:p w:rsidR="00A3415A" w:rsidRPr="00A3415A" w:rsidRDefault="00A3415A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A3415A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as </w:t>
                      </w:r>
                      <w:r w:rsidRPr="00A3415A">
                        <w:rPr>
                          <w:rFonts w:ascii="Comic Sans MS" w:hAnsi="Comic Sans MS"/>
                          <w:color w:val="B11FA0"/>
                          <w:sz w:val="44"/>
                          <w:szCs w:val="44"/>
                        </w:rPr>
                        <w:t>purple</w:t>
                      </w:r>
                      <w:r w:rsidRPr="00A3415A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as ___________________________________________.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A3415A">
        <w:rPr>
          <w:rFonts w:ascii="Maiandra GD" w:hAnsi="Maiandra GD"/>
          <w:b/>
          <w:noProof/>
          <w:color w:val="B11FA0"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1581651</wp:posOffset>
            </wp:positionH>
            <wp:positionV relativeFrom="paragraph">
              <wp:posOffset>-59037</wp:posOffset>
            </wp:positionV>
            <wp:extent cx="4559451" cy="2816982"/>
            <wp:effectExtent l="285750" t="533400" r="260350" b="535940"/>
            <wp:wrapNone/>
            <wp:docPr id="2" name="Picture 1" descr="Rainbow and clouds cartoon Royalty Free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ainbow and clouds cartoon Royalty Free Vector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35" t="9984" r="6419" b="19981"/>
                    <a:stretch/>
                  </pic:blipFill>
                  <pic:spPr bwMode="auto">
                    <a:xfrm rot="20720614">
                      <a:off x="0" y="0"/>
                      <a:ext cx="4559451" cy="2816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aiandra GD" w:hAnsi="Maiandra GD"/>
          <w:b/>
          <w:noProof/>
          <w:color w:val="B11FA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5199797</wp:posOffset>
                </wp:positionH>
                <wp:positionV relativeFrom="paragraph">
                  <wp:posOffset>736979</wp:posOffset>
                </wp:positionV>
                <wp:extent cx="4353636" cy="682388"/>
                <wp:effectExtent l="0" t="0" r="2794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3636" cy="6823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A3415A" w:rsidRPr="00A3415A" w:rsidRDefault="00A3415A">
                            <w:pPr>
                              <w:rPr>
                                <w:rFonts w:ascii="Maiandra GD" w:hAnsi="Maiandra GD"/>
                                <w:b/>
                                <w:color w:val="FF3399"/>
                                <w:sz w:val="40"/>
                                <w:szCs w:val="40"/>
                              </w:rPr>
                            </w:pPr>
                            <w:r w:rsidRPr="00A3415A">
                              <w:rPr>
                                <w:rFonts w:ascii="Maiandra GD" w:hAnsi="Maiandra GD"/>
                                <w:b/>
                                <w:color w:val="FF3399"/>
                                <w:sz w:val="40"/>
                                <w:szCs w:val="40"/>
                              </w:rPr>
                              <w:t>Can you create a similes rainbow?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409.45pt;margin-top:58.05pt;width:342.8pt;height:53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" fillcolor="white [3201]" strokecolor="white [3212]" strokeweight=".5pt">
                <v:textbox>
                  <w:txbxContent>
                    <w:p w:rsidR="00A3415A" w:rsidRPr="00A3415A" w:rsidRDefault="00A3415A">
                      <w:pPr>
                        <w:rPr>
                          <w:rFonts w:ascii="Maiandra GD" w:hAnsi="Maiandra GD"/>
                          <w:b/>
                          <w:color w:val="FF3399"/>
                          <w:sz w:val="40"/>
                          <w:szCs w:val="40"/>
                        </w:rPr>
                      </w:pPr>
                      <w:r w:rsidRPr="00A3415A">
                        <w:rPr>
                          <w:rFonts w:ascii="Maiandra GD" w:hAnsi="Maiandra GD"/>
                          <w:b/>
                          <w:color w:val="FF3399"/>
                          <w:sz w:val="40"/>
                          <w:szCs w:val="40"/>
                        </w:rPr>
                        <w:t>Can you create a similes rainbow?</w:t>
                      </w:r>
                    </w:p>
                  </w:txbxContent>
                </v:textbox>
              </v:shape>
            </w:pict>
          </mc:Fallback>
        </mc:AlternateContent>
      </w:r>
      <w:r w:rsidRPr="00A3415A">
        <w:rPr>
          <w:rFonts w:ascii="Maiandra GD" w:hAnsi="Maiandra GD"/>
          <w:b/>
          <w:color w:val="B11FA0"/>
          <w:sz w:val="32"/>
          <w:szCs w:val="32"/>
        </w:rPr>
        <w:t>Tuesday 9</w:t>
      </w:r>
      <w:r w:rsidRPr="00A3415A">
        <w:rPr>
          <w:rFonts w:ascii="Maiandra GD" w:hAnsi="Maiandra GD"/>
          <w:b/>
          <w:color w:val="B11FA0"/>
          <w:sz w:val="32"/>
          <w:szCs w:val="32"/>
          <w:vertAlign w:val="superscript"/>
        </w:rPr>
        <w:t>th</w:t>
      </w:r>
      <w:r w:rsidRPr="00A3415A">
        <w:rPr>
          <w:rFonts w:ascii="Maiandra GD" w:hAnsi="Maiandra GD"/>
          <w:b/>
          <w:color w:val="B11FA0"/>
          <w:sz w:val="32"/>
          <w:szCs w:val="32"/>
        </w:rPr>
        <w:t xml:space="preserve"> June                       </w:t>
      </w:r>
      <w:r>
        <w:rPr>
          <w:rFonts w:ascii="Maiandra GD" w:hAnsi="Maiandra GD"/>
          <w:b/>
          <w:color w:val="B11FA0"/>
          <w:sz w:val="32"/>
          <w:szCs w:val="32"/>
        </w:rPr>
        <w:t xml:space="preserve">                   </w:t>
      </w:r>
      <w:r w:rsidRPr="00A3415A">
        <w:rPr>
          <w:rFonts w:ascii="Maiandra GD" w:hAnsi="Maiandra GD"/>
          <w:b/>
          <w:color w:val="B11FA0"/>
          <w:sz w:val="32"/>
          <w:szCs w:val="32"/>
        </w:rPr>
        <w:t xml:space="preserve">                         </w:t>
      </w:r>
      <w:r w:rsidRPr="00A3415A">
        <w:rPr>
          <w:rFonts w:ascii="Maiandra GD" w:hAnsi="Maiandra GD"/>
          <w:b/>
          <w:color w:val="0070C0"/>
          <w:sz w:val="32"/>
          <w:szCs w:val="32"/>
        </w:rPr>
        <w:t>WALT use similes.</w:t>
      </w:r>
      <w:bookmarkStart w:id="0" w:name="_GoBack"/>
      <w:bookmarkEnd w:id="0"/>
    </w:p>
    <w:sectPr w:rsidR="004E2570" w:rsidRPr="00A3415A" w:rsidSect="003E22F0">
      <w:pgSz w:w="16838" w:h="11906" w:orient="landscape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15A"/>
    <w:rsid w:val="003106A9"/>
    <w:rsid w:val="003E22F0"/>
    <w:rsid w:val="00670730"/>
    <w:rsid w:val="00A34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E6AFD"/>
  <w15:chartTrackingRefBased/>
  <w15:docId w15:val="{B83AB75C-E936-4DB8-8FB8-83BCE8ACD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35E1ED98</Template>
  <TotalTime>13</TotalTime>
  <Pages>1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2020-06-02T13:49:00Z</dcterms:created>
  <dcterms:modified xsi:type="dcterms:W3CDTF">2020-06-02T14:02:00Z</dcterms:modified>
</cp:coreProperties>
</file>