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7C" w:rsidRPr="0083237C" w:rsidRDefault="0083237C" w:rsidP="0083237C">
      <w:pPr>
        <w:rPr>
          <w:rFonts w:ascii="SassoonPrimaryType" w:hAnsi="SassoonPrimaryType"/>
        </w:rPr>
      </w:pPr>
      <w:r w:rsidRPr="0083237C">
        <w:rPr>
          <w:rFonts w:ascii="SassoonPrimaryType" w:hAnsi="SassoonPrimaryType"/>
        </w:rPr>
        <w:t>Wednesday 10</w:t>
      </w:r>
      <w:r w:rsidRPr="0083237C">
        <w:rPr>
          <w:rFonts w:ascii="SassoonPrimaryType" w:hAnsi="SassoonPrimaryType"/>
          <w:vertAlign w:val="superscript"/>
        </w:rPr>
        <w:t>th</w:t>
      </w:r>
      <w:r w:rsidRPr="0083237C">
        <w:rPr>
          <w:rFonts w:ascii="SassoonPrimaryType" w:hAnsi="SassoonPrimaryType"/>
        </w:rPr>
        <w:t xml:space="preserve"> June</w:t>
      </w:r>
      <w:r>
        <w:rPr>
          <w:rFonts w:ascii="SassoonPrimaryType" w:hAnsi="SassoonPrimaryType"/>
        </w:rPr>
        <w:t xml:space="preserve">                                                                             Giraffes</w:t>
      </w:r>
      <w:bookmarkStart w:id="0" w:name="_GoBack"/>
      <w:bookmarkEnd w:id="0"/>
    </w:p>
    <w:p w:rsidR="004B1855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Adding 3 numbers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Count carefully and remember to reorder to make it easier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1</w:t>
      </w:r>
      <w:r w:rsidR="008D0EE7">
        <w:rPr>
          <w:rFonts w:ascii="SassoonPrimaryType" w:hAnsi="SassoonPrimaryType"/>
          <w:sz w:val="52"/>
          <w:szCs w:val="52"/>
        </w:rPr>
        <w:t xml:space="preserve"> + 1 + 7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3 +</w:t>
      </w:r>
      <w:r w:rsidR="008D0EE7">
        <w:rPr>
          <w:rFonts w:ascii="SassoonPrimaryType" w:hAnsi="SassoonPrimaryType"/>
          <w:sz w:val="52"/>
          <w:szCs w:val="52"/>
        </w:rPr>
        <w:t>2 + 5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+ 5 + 4</w:t>
      </w:r>
      <w:r w:rsidR="008D0EE7">
        <w:rPr>
          <w:rFonts w:ascii="SassoonPrimaryType" w:hAnsi="SassoonPrimaryType"/>
          <w:sz w:val="52"/>
          <w:szCs w:val="52"/>
        </w:rPr>
        <w:t xml:space="preserve">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4 + 3 + 5</w:t>
      </w:r>
      <w:r w:rsidR="008D0EE7">
        <w:rPr>
          <w:rFonts w:ascii="SassoonPrimaryType" w:hAnsi="SassoonPrimaryType"/>
          <w:sz w:val="52"/>
          <w:szCs w:val="52"/>
        </w:rPr>
        <w:t xml:space="preserve">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 xml:space="preserve">1 + 6 + 1 </w:t>
      </w:r>
      <w:r w:rsidR="008D0EE7">
        <w:rPr>
          <w:rFonts w:ascii="SassoonPrimaryType" w:hAnsi="SassoonPrimaryType"/>
          <w:sz w:val="52"/>
          <w:szCs w:val="52"/>
        </w:rPr>
        <w:t>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 xml:space="preserve">5 + </w:t>
      </w:r>
      <w:r w:rsidR="008D0EE7">
        <w:rPr>
          <w:rFonts w:ascii="SassoonPrimaryType" w:hAnsi="SassoonPrimaryType"/>
          <w:sz w:val="52"/>
          <w:szCs w:val="52"/>
        </w:rPr>
        <w:t>3 + 5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+ 2</w:t>
      </w:r>
      <w:r w:rsidR="008D0EE7">
        <w:rPr>
          <w:rFonts w:ascii="SassoonPrimaryType" w:hAnsi="SassoonPrimaryType"/>
          <w:sz w:val="52"/>
          <w:szCs w:val="52"/>
        </w:rPr>
        <w:t xml:space="preserve"> + 4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8 + 1 + 2</w:t>
      </w:r>
      <w:r w:rsidR="008D0EE7">
        <w:rPr>
          <w:rFonts w:ascii="SassoonPrimaryType" w:hAnsi="SassoonPrimaryType"/>
          <w:sz w:val="52"/>
          <w:szCs w:val="52"/>
        </w:rPr>
        <w:t xml:space="preserve">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+ 2</w:t>
      </w:r>
      <w:r w:rsidR="008D0EE7">
        <w:rPr>
          <w:rFonts w:ascii="SassoonPrimaryType" w:hAnsi="SassoonPrimaryType"/>
          <w:sz w:val="52"/>
          <w:szCs w:val="52"/>
        </w:rPr>
        <w:t xml:space="preserve"> + 10 =</w:t>
      </w:r>
    </w:p>
    <w:p w:rsidR="008D0EE7" w:rsidRDefault="000363DF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 xml:space="preserve">3 + </w:t>
      </w:r>
      <w:r w:rsidR="008D0EE7">
        <w:rPr>
          <w:rFonts w:ascii="SassoonPrimaryType" w:hAnsi="SassoonPrimaryType"/>
          <w:sz w:val="52"/>
          <w:szCs w:val="52"/>
        </w:rPr>
        <w:t>4 + 10 =</w:t>
      </w:r>
    </w:p>
    <w:p w:rsidR="008D0EE7" w:rsidRP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</w:p>
    <w:sectPr w:rsidR="008D0EE7" w:rsidRPr="008D0EE7" w:rsidSect="008D0EE7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EE7"/>
    <w:rsid w:val="000363DF"/>
    <w:rsid w:val="0083237C"/>
    <w:rsid w:val="008D0EE7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27E6A"/>
  <w15:chartTrackingRefBased/>
  <w15:docId w15:val="{B15380A0-AB86-4B5F-BBE2-22097F3C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A17DCDA0</Template>
  <TotalTime>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2020-06-05T10:30:00Z</dcterms:created>
  <dcterms:modified xsi:type="dcterms:W3CDTF">2020-06-05T12:03:00Z</dcterms:modified>
</cp:coreProperties>
</file>