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B54" w:rsidRPr="00E50B54" w:rsidRDefault="00E50B54" w:rsidP="00E50B54">
      <w:pPr>
        <w:rPr>
          <w:rFonts w:ascii="SassoonPrimaryType" w:hAnsi="SassoonPrimaryType"/>
        </w:rPr>
      </w:pPr>
      <w:r>
        <w:rPr>
          <w:rFonts w:ascii="SassoonPrimaryType" w:hAnsi="SassoonPrimaryType"/>
        </w:rPr>
        <w:t xml:space="preserve">Wednesday </w:t>
      </w:r>
      <w:r w:rsidR="0075318E">
        <w:rPr>
          <w:rFonts w:ascii="SassoonPrimaryType" w:hAnsi="SassoonPrimaryType"/>
        </w:rPr>
        <w:t>10</w:t>
      </w:r>
      <w:r w:rsidRPr="00E50B54">
        <w:rPr>
          <w:rFonts w:ascii="SassoonPrimaryType" w:hAnsi="SassoonPrimaryType"/>
          <w:vertAlign w:val="superscript"/>
        </w:rPr>
        <w:t>th</w:t>
      </w:r>
      <w:r>
        <w:rPr>
          <w:rFonts w:ascii="SassoonPrimaryType" w:hAnsi="SassoonPrimaryType"/>
        </w:rPr>
        <w:t xml:space="preserve"> June                                                       Lions and Elephants</w:t>
      </w:r>
    </w:p>
    <w:p w:rsidR="004B1855" w:rsidRDefault="008D0EE7" w:rsidP="008D0EE7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>Adding 3 numbers</w:t>
      </w:r>
    </w:p>
    <w:p w:rsidR="008D0EE7" w:rsidRDefault="008D0EE7" w:rsidP="008D0EE7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>Count carefully and remember to reorder to make it easier</w:t>
      </w:r>
    </w:p>
    <w:p w:rsidR="008D0EE7" w:rsidRDefault="008D0EE7" w:rsidP="008D0EE7">
      <w:pPr>
        <w:jc w:val="center"/>
        <w:rPr>
          <w:rFonts w:ascii="SassoonPrimaryType" w:hAnsi="SassoonPrimaryType"/>
          <w:sz w:val="52"/>
          <w:szCs w:val="52"/>
        </w:rPr>
      </w:pPr>
    </w:p>
    <w:p w:rsidR="008D0EE7" w:rsidRDefault="008D0EE7" w:rsidP="008D0EE7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>11 + 1 + 7 =</w:t>
      </w:r>
    </w:p>
    <w:p w:rsidR="008D0EE7" w:rsidRDefault="008D0EE7" w:rsidP="008D0EE7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>3 + 12 + 5 =</w:t>
      </w:r>
      <w:bookmarkStart w:id="0" w:name="_GoBack"/>
      <w:bookmarkEnd w:id="0"/>
    </w:p>
    <w:p w:rsidR="008D0EE7" w:rsidRDefault="008D0EE7" w:rsidP="008D0EE7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>2 + 15 + 7 =</w:t>
      </w:r>
    </w:p>
    <w:p w:rsidR="008D0EE7" w:rsidRDefault="008D0EE7" w:rsidP="008D0EE7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>4 + 9 + 9 =</w:t>
      </w:r>
    </w:p>
    <w:p w:rsidR="008D0EE7" w:rsidRDefault="008D0EE7" w:rsidP="008D0EE7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>10 + 6 + 10 =</w:t>
      </w:r>
    </w:p>
    <w:p w:rsidR="008D0EE7" w:rsidRDefault="008D0EE7" w:rsidP="008D0EE7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>5 + 13 + 5 =</w:t>
      </w:r>
    </w:p>
    <w:p w:rsidR="008D0EE7" w:rsidRDefault="008D0EE7" w:rsidP="008D0EE7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>2 + 20 + 4 =</w:t>
      </w:r>
    </w:p>
    <w:p w:rsidR="008D0EE7" w:rsidRDefault="008D0EE7" w:rsidP="008D0EE7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>8 + 14 + 8 =</w:t>
      </w:r>
    </w:p>
    <w:p w:rsidR="008D0EE7" w:rsidRDefault="008D0EE7" w:rsidP="008D0EE7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>2 + 20 + 10 =</w:t>
      </w:r>
    </w:p>
    <w:p w:rsidR="008D0EE7" w:rsidRDefault="008D0EE7" w:rsidP="008D0EE7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>3 + 14 + 10 =</w:t>
      </w:r>
    </w:p>
    <w:p w:rsidR="008D0EE7" w:rsidRPr="008D0EE7" w:rsidRDefault="008D0EE7" w:rsidP="008D0EE7">
      <w:pPr>
        <w:jc w:val="center"/>
        <w:rPr>
          <w:rFonts w:ascii="SassoonPrimaryType" w:hAnsi="SassoonPrimaryType"/>
          <w:sz w:val="52"/>
          <w:szCs w:val="52"/>
        </w:rPr>
      </w:pPr>
    </w:p>
    <w:sectPr w:rsidR="008D0EE7" w:rsidRPr="008D0EE7" w:rsidSect="008D0EE7"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EE7"/>
    <w:rsid w:val="0075318E"/>
    <w:rsid w:val="007A6ADF"/>
    <w:rsid w:val="008D0EE7"/>
    <w:rsid w:val="00A76345"/>
    <w:rsid w:val="00E17B66"/>
    <w:rsid w:val="00E50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A0876"/>
  <w15:chartTrackingRefBased/>
  <w15:docId w15:val="{B15380A0-AB86-4B5F-BBE2-22097F3CF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BE93D757</Template>
  <TotalTime>48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N MCWILLIAMS</cp:lastModifiedBy>
  <cp:revision>4</cp:revision>
  <dcterms:created xsi:type="dcterms:W3CDTF">2020-06-05T10:22:00Z</dcterms:created>
  <dcterms:modified xsi:type="dcterms:W3CDTF">2020-06-05T12:45:00Z</dcterms:modified>
</cp:coreProperties>
</file>