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A3759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15792" cy="8194210"/>
            <wp:effectExtent l="0" t="0" r="0" b="0"/>
            <wp:wrapThrough wrapText="bothSides">
              <wp:wrapPolygon edited="0">
                <wp:start x="0" y="0"/>
                <wp:lineTo x="0" y="21543"/>
                <wp:lineTo x="21530" y="21543"/>
                <wp:lineTo x="2153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9"/>
                    <a:stretch/>
                  </pic:blipFill>
                  <pic:spPr bwMode="auto">
                    <a:xfrm>
                      <a:off x="0" y="0"/>
                      <a:ext cx="6115792" cy="8194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4E25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592" w:rsidRDefault="00A37592" w:rsidP="00A37592">
      <w:pPr>
        <w:spacing w:after="0" w:line="240" w:lineRule="auto"/>
      </w:pPr>
      <w:r>
        <w:separator/>
      </w:r>
    </w:p>
  </w:endnote>
  <w:endnote w:type="continuationSeparator" w:id="0">
    <w:p w:rsidR="00A37592" w:rsidRDefault="00A37592" w:rsidP="00A37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81C" w:rsidRDefault="00F558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592" w:rsidRDefault="00A37592">
    <w:pPr>
      <w:pStyle w:val="Footer"/>
    </w:pPr>
    <w:r>
      <w:rPr>
        <w:noProof/>
        <w:lang w:eastAsia="en-GB"/>
      </w:rPr>
      <w:drawing>
        <wp:inline distT="0" distB="0" distL="0" distR="0" wp14:anchorId="56970BA2" wp14:editId="28D137EF">
          <wp:extent cx="752475" cy="3810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81C" w:rsidRDefault="00F558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592" w:rsidRDefault="00A37592" w:rsidP="00A37592">
      <w:pPr>
        <w:spacing w:after="0" w:line="240" w:lineRule="auto"/>
      </w:pPr>
      <w:r>
        <w:separator/>
      </w:r>
    </w:p>
  </w:footnote>
  <w:footnote w:type="continuationSeparator" w:id="0">
    <w:p w:rsidR="00A37592" w:rsidRDefault="00A37592" w:rsidP="00A37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81C" w:rsidRDefault="00F558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81C" w:rsidRDefault="00F5581C">
    <w:pPr>
      <w:pStyle w:val="Header"/>
    </w:pPr>
    <w:r>
      <w:t>Thursday 11</w:t>
    </w:r>
    <w:r w:rsidRPr="00F5581C">
      <w:rPr>
        <w:vertAlign w:val="superscript"/>
      </w:rPr>
      <w:t>th</w:t>
    </w:r>
    <w:r>
      <w:t xml:space="preserve"> June         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81C" w:rsidRDefault="00F558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92"/>
    <w:rsid w:val="003106A9"/>
    <w:rsid w:val="00670730"/>
    <w:rsid w:val="00A37592"/>
    <w:rsid w:val="00F5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ED02"/>
  <w15:chartTrackingRefBased/>
  <w15:docId w15:val="{7E6C8A5C-E5BB-4D44-B73B-27022B322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592"/>
  </w:style>
  <w:style w:type="paragraph" w:styleId="Footer">
    <w:name w:val="footer"/>
    <w:basedOn w:val="Normal"/>
    <w:link w:val="FooterChar"/>
    <w:uiPriority w:val="99"/>
    <w:unhideWhenUsed/>
    <w:rsid w:val="00A37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738E06C3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2020-06-05T11:50:00Z</dcterms:created>
  <dcterms:modified xsi:type="dcterms:W3CDTF">2020-06-05T12:47:00Z</dcterms:modified>
</cp:coreProperties>
</file>