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F80" w:rsidRPr="00B44F80" w:rsidRDefault="00B44F80" w:rsidP="00B44F80">
      <w:pPr>
        <w:rPr>
          <w:rFonts w:ascii="SassoonPrimaryType" w:hAnsi="SassoonPrimaryType"/>
        </w:rPr>
      </w:pPr>
      <w:bookmarkStart w:id="0" w:name="_GoBack"/>
      <w:r w:rsidRPr="00B44F80">
        <w:rPr>
          <w:rFonts w:ascii="SassoonPrimaryType" w:hAnsi="SassoonPrimaryType"/>
        </w:rPr>
        <w:t>Friday 12</w:t>
      </w:r>
      <w:r w:rsidRPr="00B44F80">
        <w:rPr>
          <w:rFonts w:ascii="SassoonPrimaryType" w:hAnsi="SassoonPrimaryType"/>
          <w:vertAlign w:val="superscript"/>
        </w:rPr>
        <w:t>th</w:t>
      </w:r>
      <w:r w:rsidRPr="00B44F80">
        <w:rPr>
          <w:rFonts w:ascii="SassoonPrimaryType" w:hAnsi="SassoonPrimaryType"/>
        </w:rPr>
        <w:t xml:space="preserve"> June</w:t>
      </w:r>
    </w:p>
    <w:bookmarkEnd w:id="0"/>
    <w:p w:rsidR="00EB74F3" w:rsidRDefault="00F56810" w:rsidP="00F56810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Fruit shop owner Fred is having a few problems in</w:t>
      </w:r>
      <w:r w:rsidR="00EB74F3">
        <w:rPr>
          <w:rFonts w:ascii="SassoonPrimaryType" w:hAnsi="SassoonPrimaryType"/>
          <w:sz w:val="36"/>
          <w:szCs w:val="36"/>
        </w:rPr>
        <w:t xml:space="preserve"> his </w:t>
      </w:r>
      <w:r>
        <w:rPr>
          <w:rFonts w:ascii="SassoonPrimaryType" w:hAnsi="SassoonPrimaryType"/>
          <w:sz w:val="36"/>
          <w:szCs w:val="36"/>
        </w:rPr>
        <w:t>shop</w:t>
      </w:r>
      <w:r w:rsidR="00EB74F3">
        <w:rPr>
          <w:rFonts w:ascii="SassoonPrimaryType" w:hAnsi="SassoonPrimaryType"/>
          <w:sz w:val="36"/>
          <w:szCs w:val="36"/>
        </w:rPr>
        <w:t xml:space="preserve"> today.  Can you help him solve them?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FA" w:rsidTr="00EB74F3">
        <w:trPr>
          <w:trHeight w:val="5128"/>
        </w:trPr>
        <w:tc>
          <w:tcPr>
            <w:tcW w:w="4508" w:type="dxa"/>
          </w:tcPr>
          <w:p w:rsidR="00EB74F3" w:rsidRDefault="002A736D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140970</wp:posOffset>
                  </wp:positionV>
                  <wp:extent cx="1386840" cy="1019175"/>
                  <wp:effectExtent l="0" t="0" r="381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200px-Honeycrisp[1]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93686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Fred sold 12</w:t>
            </w:r>
            <w:r w:rsidR="002A736D">
              <w:rPr>
                <w:rFonts w:ascii="SassoonPrimaryType" w:hAnsi="SassoonPrimaryType"/>
                <w:sz w:val="36"/>
                <w:szCs w:val="36"/>
              </w:rPr>
              <w:t xml:space="preserve"> apples to Mrs.  Connery. 8 of them were rotten.  How many apples were good to eat?</w:t>
            </w:r>
          </w:p>
        </w:tc>
        <w:tc>
          <w:tcPr>
            <w:tcW w:w="4508" w:type="dxa"/>
          </w:tcPr>
          <w:p w:rsidR="002A736D" w:rsidRDefault="002A736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754380</wp:posOffset>
                  </wp:positionH>
                  <wp:positionV relativeFrom="paragraph">
                    <wp:posOffset>42545</wp:posOffset>
                  </wp:positionV>
                  <wp:extent cx="1164590" cy="1082040"/>
                  <wp:effectExtent l="0" t="0" r="0" b="381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anana-Single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59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736D" w:rsidRP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P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tabs>
                <w:tab w:val="left" w:pos="1688"/>
              </w:tabs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Pr="002A736D" w:rsidRDefault="00293686" w:rsidP="002A736D">
            <w:pPr>
              <w:tabs>
                <w:tab w:val="left" w:pos="1688"/>
              </w:tabs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Miss McWilliams bought 11</w:t>
            </w:r>
            <w:r w:rsidR="002A736D">
              <w:rPr>
                <w:rFonts w:ascii="SassoonPrimaryType" w:hAnsi="SassoonPrimaryType"/>
                <w:sz w:val="36"/>
                <w:szCs w:val="36"/>
              </w:rPr>
              <w:t xml:space="preserve"> b</w:t>
            </w:r>
            <w:r>
              <w:rPr>
                <w:rFonts w:ascii="SassoonPrimaryType" w:hAnsi="SassoonPrimaryType"/>
                <w:sz w:val="36"/>
                <w:szCs w:val="36"/>
              </w:rPr>
              <w:t>ananas and Mrs Connery bought 9</w:t>
            </w:r>
            <w:r w:rsidR="002A736D">
              <w:rPr>
                <w:rFonts w:ascii="SassoonPrimaryType" w:hAnsi="SassoonPrimaryType"/>
                <w:sz w:val="36"/>
                <w:szCs w:val="36"/>
              </w:rPr>
              <w:t xml:space="preserve"> bananas.  How many did they have altogether?</w:t>
            </w:r>
          </w:p>
        </w:tc>
      </w:tr>
      <w:tr w:rsidR="00F56810" w:rsidTr="00AA44FA">
        <w:trPr>
          <w:trHeight w:val="5655"/>
        </w:trPr>
        <w:tc>
          <w:tcPr>
            <w:tcW w:w="4508" w:type="dxa"/>
          </w:tcPr>
          <w:p w:rsidR="00F56810" w:rsidRDefault="002A736D" w:rsidP="00F56810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642664</wp:posOffset>
                  </wp:positionH>
                  <wp:positionV relativeFrom="paragraph">
                    <wp:posOffset>185617</wp:posOffset>
                  </wp:positionV>
                  <wp:extent cx="1471295" cy="903605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range-Whole-&amp;-Split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295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6810" w:rsidRDefault="00F56810" w:rsidP="00F56810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93686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Mrs Connery bought 13 </w:t>
            </w:r>
            <w:r w:rsidR="002A736D">
              <w:rPr>
                <w:rFonts w:ascii="SassoonPrimaryType" w:hAnsi="SassoonPrimaryType"/>
                <w:sz w:val="36"/>
                <w:szCs w:val="36"/>
              </w:rPr>
              <w:t>oranges and Miss McWilli</w:t>
            </w:r>
            <w:r>
              <w:rPr>
                <w:rFonts w:ascii="SassoonPrimaryType" w:hAnsi="SassoonPrimaryType"/>
                <w:sz w:val="36"/>
                <w:szCs w:val="36"/>
              </w:rPr>
              <w:t>ams ate 6</w:t>
            </w:r>
            <w:r w:rsidR="002A736D">
              <w:rPr>
                <w:rFonts w:ascii="SassoonPrimaryType" w:hAnsi="SassoonPrimaryType"/>
                <w:sz w:val="36"/>
                <w:szCs w:val="36"/>
              </w:rPr>
              <w:t xml:space="preserve"> of them.  How many were left?</w:t>
            </w:r>
          </w:p>
        </w:tc>
        <w:tc>
          <w:tcPr>
            <w:tcW w:w="4508" w:type="dxa"/>
          </w:tcPr>
          <w:p w:rsidR="00F56810" w:rsidRDefault="002A736D" w:rsidP="00F56810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90805</wp:posOffset>
                  </wp:positionV>
                  <wp:extent cx="1534160" cy="1040130"/>
                  <wp:effectExtent l="0" t="0" r="8890" b="762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trawberry_BNC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6810" w:rsidRDefault="00F56810" w:rsidP="00F56810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Miss McWilliams and Mrs Connery both bought a punnet of straw</w:t>
            </w:r>
            <w:r w:rsidR="00293686">
              <w:rPr>
                <w:rFonts w:ascii="SassoonPrimaryType" w:hAnsi="SassoonPrimaryType"/>
                <w:sz w:val="36"/>
                <w:szCs w:val="36"/>
              </w:rPr>
              <w:t>berries.  Miss McWilliams had 9 and Mrs Connery had 8</w:t>
            </w:r>
            <w:r>
              <w:rPr>
                <w:rFonts w:ascii="SassoonPrimaryType" w:hAnsi="SassoonPrimaryType"/>
                <w:sz w:val="36"/>
                <w:szCs w:val="36"/>
              </w:rPr>
              <w:t>.  How many strawberries were there altogether?</w:t>
            </w:r>
          </w:p>
        </w:tc>
      </w:tr>
    </w:tbl>
    <w:p w:rsidR="00EB74F3" w:rsidRPr="00EB74F3" w:rsidRDefault="00EB74F3" w:rsidP="00EB74F3">
      <w:pPr>
        <w:rPr>
          <w:rFonts w:ascii="SassoonPrimaryType" w:hAnsi="SassoonPrimaryType"/>
          <w:sz w:val="36"/>
          <w:szCs w:val="36"/>
        </w:rPr>
      </w:pPr>
    </w:p>
    <w:sectPr w:rsidR="00EB74F3" w:rsidRPr="00EB74F3" w:rsidSect="00EB74F3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F3"/>
    <w:rsid w:val="000E3F36"/>
    <w:rsid w:val="00143FB9"/>
    <w:rsid w:val="00293686"/>
    <w:rsid w:val="002A736D"/>
    <w:rsid w:val="00A76345"/>
    <w:rsid w:val="00AA44FA"/>
    <w:rsid w:val="00B44F80"/>
    <w:rsid w:val="00E17B66"/>
    <w:rsid w:val="00EB74F3"/>
    <w:rsid w:val="00F5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04C92"/>
  <w15:chartTrackingRefBased/>
  <w15:docId w15:val="{0AC66AE6-085D-45C7-A069-27BF675D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4A1309B5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2020-06-05T11:07:00Z</dcterms:created>
  <dcterms:modified xsi:type="dcterms:W3CDTF">2020-06-05T12:48:00Z</dcterms:modified>
</cp:coreProperties>
</file>