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570" w:rsidRDefault="003D7D74" w:rsidP="003D7D74">
      <w:pPr>
        <w:jc w:val="center"/>
        <w:rPr>
          <w:rFonts w:ascii="Maiandra GD" w:hAnsi="Maiandra GD"/>
          <w:b/>
          <w:color w:val="FF0066"/>
          <w:sz w:val="32"/>
          <w:szCs w:val="32"/>
        </w:rPr>
      </w:pPr>
      <w:r>
        <w:rPr>
          <w:rFonts w:ascii="Maiandra GD" w:hAnsi="Maiandra GD"/>
          <w:b/>
          <w:color w:val="B11FA0"/>
          <w:sz w:val="32"/>
          <w:szCs w:val="32"/>
        </w:rPr>
        <w:t>Friday 10</w:t>
      </w:r>
      <w:r w:rsidRPr="003D7D74">
        <w:rPr>
          <w:rFonts w:ascii="Maiandra GD" w:hAnsi="Maiandra GD"/>
          <w:b/>
          <w:color w:val="B11FA0"/>
          <w:sz w:val="32"/>
          <w:szCs w:val="32"/>
          <w:vertAlign w:val="superscript"/>
        </w:rPr>
        <w:t>th</w:t>
      </w:r>
      <w:r>
        <w:rPr>
          <w:rFonts w:ascii="Maiandra GD" w:hAnsi="Maiandra GD"/>
          <w:b/>
          <w:color w:val="B11FA0"/>
          <w:sz w:val="32"/>
          <w:szCs w:val="32"/>
        </w:rPr>
        <w:t xml:space="preserve"> June           </w:t>
      </w:r>
      <w:r w:rsidRPr="003D7D74">
        <w:rPr>
          <w:rFonts w:ascii="Maiandra GD" w:hAnsi="Maiandra GD"/>
          <w:b/>
          <w:color w:val="FF0066"/>
          <w:sz w:val="32"/>
          <w:szCs w:val="32"/>
        </w:rPr>
        <w:t>Vincent Van Gogh – Wheatfield with Crows</w:t>
      </w:r>
      <w:bookmarkStart w:id="0" w:name="_GoBack"/>
      <w:r>
        <w:rPr>
          <w:noProof/>
          <w:lang w:eastAsia="en-GB"/>
        </w:rPr>
        <w:drawing>
          <wp:inline distT="0" distB="0" distL="0" distR="0" wp14:anchorId="43932A33" wp14:editId="3AFC2CE7">
            <wp:extent cx="7375585" cy="5215510"/>
            <wp:effectExtent l="0" t="0" r="0" b="4445"/>
            <wp:docPr id="1" name="Picture 1" descr="Wheatfield with Crows - Van Gogh A4 size 21x29.7cm QUALITY Canvas Print Unfram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heatfield with Crows - Van Gogh A4 size 21x29.7cm QUALITY Canvas Print Unframe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6507" cy="5230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3D7D74" w:rsidRDefault="003D7D74" w:rsidP="003D7D74">
      <w:pPr>
        <w:jc w:val="center"/>
        <w:rPr>
          <w:rFonts w:ascii="Maiandra GD" w:hAnsi="Maiandra GD"/>
          <w:b/>
          <w:color w:val="FF0066"/>
          <w:sz w:val="32"/>
          <w:szCs w:val="32"/>
        </w:rPr>
      </w:pPr>
    </w:p>
    <w:p w:rsidR="003D7D74" w:rsidRPr="00A3415A" w:rsidRDefault="003D7D74" w:rsidP="003D7D74">
      <w:pPr>
        <w:jc w:val="center"/>
        <w:rPr>
          <w:rFonts w:ascii="Maiandra GD" w:hAnsi="Maiandra GD"/>
          <w:b/>
          <w:color w:val="B11FA0"/>
          <w:sz w:val="32"/>
          <w:szCs w:val="32"/>
        </w:rPr>
      </w:pPr>
    </w:p>
    <w:sectPr w:rsidR="003D7D74" w:rsidRPr="00A3415A" w:rsidSect="003E22F0">
      <w:pgSz w:w="16838" w:h="11906" w:orient="landscape"/>
      <w:pgMar w:top="1440" w:right="1440" w:bottom="1440" w:left="1440" w:header="708" w:footer="708" w:gutter="0"/>
      <w:pgBorders w:offsetFrom="page">
        <w:top w:val="stars" w:sz="12" w:space="24" w:color="auto"/>
        <w:left w:val="stars" w:sz="12" w:space="24" w:color="auto"/>
        <w:bottom w:val="stars" w:sz="12" w:space="24" w:color="auto"/>
        <w:right w:val="stars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415A"/>
    <w:rsid w:val="003106A9"/>
    <w:rsid w:val="003D7D74"/>
    <w:rsid w:val="003E22F0"/>
    <w:rsid w:val="00670730"/>
    <w:rsid w:val="00A34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CB4B99"/>
  <w15:chartTrackingRefBased/>
  <w15:docId w15:val="{B83AB75C-E936-4DB8-8FB8-83BCE8ACD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578504A8</Template>
  <TotalTime>1</TotalTime>
  <Pages>2</Pages>
  <Words>10</Words>
  <Characters>61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2</cp:revision>
  <dcterms:created xsi:type="dcterms:W3CDTF">2020-06-03T19:30:00Z</dcterms:created>
  <dcterms:modified xsi:type="dcterms:W3CDTF">2020-06-03T19:30:00Z</dcterms:modified>
</cp:coreProperties>
</file>