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30F" w:rsidRDefault="00BB2564" w:rsidP="00BB2564">
      <w:pPr>
        <w:rPr>
          <w:rFonts w:ascii="Comic Sans MS" w:hAnsi="Comic Sans MS"/>
          <w:sz w:val="28"/>
          <w:szCs w:val="28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267691" cy="1004570"/>
            <wp:effectExtent l="0" t="0" r="8890" b="5080"/>
            <wp:docPr id="1" name="Picture 1" descr="Image result for Leopard Seals. Size: 150 x 105. Source: wildlifeanimalz.blogspot.com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05DBBCBC8" descr="Image result for Leopard Seals. Size: 150 x 105. Source: wildlifeanimalz.blogspot.com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58" cy="100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420091" cy="1004570"/>
            <wp:effectExtent l="0" t="0" r="8890" b="5080"/>
            <wp:docPr id="2" name="Picture 2" descr="Image result for Leopard Seals. Size: 169 x 105. Source: www.naturettl.com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E71BEE2B6" descr="Image result for Leopard Seals. Size: 169 x 105. Source: www.naturettl.com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521" cy="1009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177636" cy="983615"/>
            <wp:effectExtent l="0" t="0" r="3810" b="6985"/>
            <wp:docPr id="3" name="Picture 3" descr="Image result for Leopard Seals. Size: 138 x 103. Source: wildlifeanimalz.blogspot.com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8495C0559" descr="Image result for Leopard Seals. Size: 138 x 103. Source: wildlifeanimalz.blogspot.com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239" cy="98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226127" cy="983615"/>
            <wp:effectExtent l="0" t="0" r="0" b="6985"/>
            <wp:docPr id="4" name="Picture 4" descr="Image result for leopard seals images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leopard seals images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016" cy="101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  <w:szCs w:val="28"/>
        </w:rPr>
        <w:t xml:space="preserve"> </w:t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>
            <wp:extent cx="1288415" cy="990041"/>
            <wp:effectExtent l="0" t="0" r="6985" b="635"/>
            <wp:docPr id="5" name="Picture 5" descr="Image result for leopard seals images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leopard seals images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053" cy="102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6A0" w:rsidRPr="005256A0" w:rsidRDefault="004E630F" w:rsidP="005256A0">
      <w:pPr>
        <w:pBdr>
          <w:top w:val="single" w:sz="18" w:space="1" w:color="FF0000"/>
          <w:left w:val="single" w:sz="18" w:space="4" w:color="FF0000"/>
          <w:bottom w:val="single" w:sz="18" w:space="1" w:color="FF0000"/>
          <w:right w:val="single" w:sz="18" w:space="4" w:color="FF0000"/>
        </w:pBdr>
        <w:spacing w:after="0"/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5256A0">
        <w:rPr>
          <w:rFonts w:ascii="Comic Sans MS" w:hAnsi="Comic Sans MS"/>
          <w:b/>
          <w:color w:val="FF0000"/>
          <w:sz w:val="28"/>
          <w:szCs w:val="28"/>
          <w:u w:val="single"/>
        </w:rPr>
        <w:t>Leopard Seals</w:t>
      </w:r>
    </w:p>
    <w:p w:rsidR="004E630F" w:rsidRPr="005256A0" w:rsidRDefault="004E630F" w:rsidP="005256A0">
      <w:pPr>
        <w:pBdr>
          <w:top w:val="single" w:sz="18" w:space="1" w:color="FF0000"/>
          <w:left w:val="single" w:sz="18" w:space="4" w:color="FF0000"/>
          <w:bottom w:val="single" w:sz="18" w:space="1" w:color="FF0000"/>
          <w:right w:val="single" w:sz="18" w:space="4" w:color="FF0000"/>
        </w:pBdr>
        <w:spacing w:after="0"/>
        <w:rPr>
          <w:rFonts w:ascii="Comic Sans MS" w:hAnsi="Comic Sans MS"/>
          <w:sz w:val="28"/>
          <w:szCs w:val="28"/>
        </w:rPr>
      </w:pPr>
      <w:r w:rsidRPr="00B74B88">
        <w:rPr>
          <w:rStyle w:val="hgkelc"/>
          <w:rFonts w:ascii="Comic Sans MS" w:hAnsi="Comic Sans MS" w:cs="Arial"/>
          <w:bCs/>
          <w:color w:val="202124"/>
          <w:sz w:val="24"/>
          <w:szCs w:val="24"/>
        </w:rPr>
        <w:t>Leopard seals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, also known as Sea </w:t>
      </w:r>
      <w:r w:rsidRPr="00B74B88">
        <w:rPr>
          <w:rStyle w:val="hgkelc"/>
          <w:rFonts w:ascii="Comic Sans MS" w:hAnsi="Comic Sans MS" w:cs="Arial"/>
          <w:bCs/>
          <w:color w:val="202124"/>
          <w:sz w:val="24"/>
          <w:szCs w:val="24"/>
        </w:rPr>
        <w:t>Leopards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, get their name from the spotted grey skin that looks like the </w:t>
      </w:r>
      <w:r w:rsidRPr="00B74B88">
        <w:rPr>
          <w:rStyle w:val="hgkelc"/>
          <w:rFonts w:ascii="Comic Sans MS" w:hAnsi="Comic Sans MS" w:cs="Arial"/>
          <w:bCs/>
          <w:color w:val="202124"/>
          <w:sz w:val="24"/>
          <w:szCs w:val="24"/>
        </w:rPr>
        <w:t>Leopard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 cat. They </w:t>
      </w:r>
      <w:r w:rsidR="00B74B88"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live in the Antarctic and sub-Antarctic waters. </w:t>
      </w:r>
      <w:r w:rsidR="00B74B88" w:rsidRPr="00B74B88">
        <w:rPr>
          <w:rFonts w:ascii="Comic Sans MS" w:hAnsi="Comic Sans MS"/>
          <w:color w:val="000000"/>
          <w:sz w:val="24"/>
          <w:szCs w:val="24"/>
          <w:lang w:val="en"/>
        </w:rPr>
        <w:t>Leopard seals are earless seals</w:t>
      </w:r>
      <w:r w:rsidR="006F00E4">
        <w:rPr>
          <w:rFonts w:ascii="Comic Sans MS" w:hAnsi="Comic Sans MS"/>
          <w:color w:val="000000"/>
          <w:lang w:val="en"/>
        </w:rPr>
        <w:t xml:space="preserve"> but have an ear canal on both sides of their head</w:t>
      </w:r>
      <w:r w:rsidR="00B74B88" w:rsidRPr="00B74B88">
        <w:rPr>
          <w:rFonts w:ascii="Comic Sans MS" w:hAnsi="Comic Sans MS"/>
          <w:color w:val="000000"/>
          <w:sz w:val="24"/>
          <w:szCs w:val="24"/>
          <w:lang w:val="en"/>
        </w:rPr>
        <w:t>.</w:t>
      </w:r>
      <w:r w:rsidR="006F00E4">
        <w:rPr>
          <w:rFonts w:ascii="Comic Sans MS" w:hAnsi="Comic Sans MS"/>
          <w:color w:val="000000"/>
          <w:lang w:val="en"/>
        </w:rPr>
        <w:t xml:space="preserve"> They can hear just as well as humans outside the water and even better underwater.</w:t>
      </w:r>
      <w:r w:rsidR="00B74B88" w:rsidRPr="00B74B88">
        <w:rPr>
          <w:rFonts w:ascii="Comic Sans MS" w:hAnsi="Comic Sans MS"/>
          <w:color w:val="000000"/>
          <w:sz w:val="24"/>
          <w:szCs w:val="24"/>
          <w:lang w:val="en"/>
        </w:rPr>
        <w:t xml:space="preserve"> </w:t>
      </w:r>
      <w:r w:rsidR="006F00E4">
        <w:rPr>
          <w:rFonts w:ascii="Comic Sans MS" w:hAnsi="Comic Sans MS"/>
          <w:color w:val="000000"/>
          <w:lang w:val="en"/>
        </w:rPr>
        <w:t xml:space="preserve">Leopard seals </w:t>
      </w:r>
      <w:r w:rsidR="00B74B88"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>can weigh between 200 and 600 kilograms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 (heavier than a horse) and </w:t>
      </w:r>
      <w:r w:rsidR="006C4F2B">
        <w:rPr>
          <w:rStyle w:val="hgkelc"/>
          <w:rFonts w:ascii="Comic Sans MS" w:hAnsi="Comic Sans MS" w:cs="Arial"/>
          <w:color w:val="202124"/>
        </w:rPr>
        <w:t xml:space="preserve">grow </w:t>
      </w:r>
      <w:bookmarkStart w:id="0" w:name="_GoBack"/>
      <w:bookmarkEnd w:id="0"/>
      <w:r w:rsidR="00BB2564">
        <w:rPr>
          <w:rStyle w:val="hgkelc"/>
          <w:rFonts w:ascii="Comic Sans MS" w:hAnsi="Comic Sans MS" w:cs="Arial"/>
          <w:color w:val="202124"/>
        </w:rPr>
        <w:t xml:space="preserve">up to </w:t>
      </w:r>
      <w:r w:rsidR="00B74B88"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>4 metres long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 (just a little less than a car's length).</w:t>
      </w:r>
      <w:r w:rsidR="00B74B88">
        <w:rPr>
          <w:rStyle w:val="hgkelc"/>
          <w:rFonts w:ascii="Comic Sans MS" w:hAnsi="Comic Sans MS" w:cs="Arial"/>
          <w:color w:val="202124"/>
        </w:rPr>
        <w:t xml:space="preserve"> T</w:t>
      </w:r>
      <w:r w:rsidR="00B74B88"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he female </w:t>
      </w:r>
      <w:r w:rsidR="00B74B88">
        <w:rPr>
          <w:rStyle w:val="hgkelc"/>
          <w:rFonts w:ascii="Comic Sans MS" w:hAnsi="Comic Sans MS" w:cs="Arial"/>
          <w:color w:val="202124"/>
        </w:rPr>
        <w:t xml:space="preserve">leopard </w:t>
      </w:r>
      <w:r w:rsidR="00B74B88"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seal is </w:t>
      </w:r>
      <w:r w:rsidR="00B74B88">
        <w:rPr>
          <w:rStyle w:val="hgkelc"/>
          <w:rFonts w:ascii="Comic Sans MS" w:hAnsi="Comic Sans MS" w:cs="Arial"/>
          <w:color w:val="202124"/>
        </w:rPr>
        <w:t xml:space="preserve">slightly </w:t>
      </w:r>
      <w:r w:rsidR="00B74B88"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>larger than the male.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 </w:t>
      </w:r>
      <w:r w:rsidRPr="00B74B88">
        <w:rPr>
          <w:rStyle w:val="hgkelc"/>
          <w:rFonts w:ascii="Comic Sans MS" w:hAnsi="Comic Sans MS" w:cs="Arial"/>
          <w:bCs/>
          <w:color w:val="202124"/>
          <w:sz w:val="24"/>
          <w:szCs w:val="24"/>
        </w:rPr>
        <w:t>Leopard Seals</w:t>
      </w:r>
      <w:r w:rsidRPr="00B74B88">
        <w:rPr>
          <w:rStyle w:val="hgkelc"/>
          <w:rFonts w:ascii="Comic Sans MS" w:hAnsi="Comic Sans MS" w:cs="Arial"/>
          <w:color w:val="202124"/>
          <w:sz w:val="24"/>
          <w:szCs w:val="24"/>
        </w:rPr>
        <w:t xml:space="preserve"> have a larg</w:t>
      </w:r>
      <w:r w:rsidR="00B74B88">
        <w:rPr>
          <w:rStyle w:val="hgkelc"/>
          <w:rFonts w:ascii="Comic Sans MS" w:hAnsi="Comic Sans MS" w:cs="Arial"/>
          <w:color w:val="202124"/>
        </w:rPr>
        <w:t>e</w:t>
      </w:r>
      <w:r w:rsidR="00BB2564">
        <w:rPr>
          <w:rStyle w:val="hgkelc"/>
          <w:rFonts w:ascii="Comic Sans MS" w:hAnsi="Comic Sans MS" w:cs="Arial"/>
          <w:color w:val="202124"/>
        </w:rPr>
        <w:t xml:space="preserve"> mouth with long sharp teeth. They </w:t>
      </w:r>
      <w:r w:rsidR="00BB2564">
        <w:rPr>
          <w:rFonts w:ascii="Comic Sans MS" w:hAnsi="Comic Sans MS" w:cs="Arial"/>
          <w:lang w:val="en"/>
        </w:rPr>
        <w:t xml:space="preserve">always seem </w:t>
      </w:r>
      <w:r w:rsidR="00B74B88" w:rsidRPr="00B74B88">
        <w:rPr>
          <w:rFonts w:ascii="Comic Sans MS" w:hAnsi="Comic Sans MS" w:cs="Arial"/>
          <w:sz w:val="24"/>
          <w:szCs w:val="24"/>
          <w:lang w:val="en"/>
        </w:rPr>
        <w:t xml:space="preserve">to be smiling because the edges of its mouth curl upward. 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>Le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 xml:space="preserve">opard </w:t>
      </w:r>
      <w:r w:rsidR="00BB2564">
        <w:rPr>
          <w:rFonts w:ascii="Comic Sans MS" w:hAnsi="Comic Sans MS"/>
          <w:color w:val="000000"/>
          <w:lang w:val="en"/>
        </w:rPr>
        <w:t>seals are</w:t>
      </w:r>
      <w:r w:rsidR="006F00E4">
        <w:rPr>
          <w:rFonts w:ascii="Comic Sans MS" w:hAnsi="Comic Sans MS"/>
          <w:color w:val="000000"/>
          <w:lang w:val="en"/>
        </w:rPr>
        <w:t xml:space="preserve"> fierce predators.  Leopard seals are unique because they</w:t>
      </w:r>
      <w:r w:rsidR="00BB2564">
        <w:rPr>
          <w:rFonts w:ascii="Comic Sans MS" w:hAnsi="Comic Sans MS"/>
          <w:color w:val="000000"/>
          <w:lang w:val="en"/>
        </w:rPr>
        <w:t xml:space="preserve"> are the</w:t>
      </w:r>
      <w:r w:rsidR="006F00E4">
        <w:rPr>
          <w:rFonts w:ascii="Comic Sans MS" w:hAnsi="Comic Sans MS"/>
          <w:color w:val="000000"/>
          <w:lang w:val="en"/>
        </w:rPr>
        <w:t xml:space="preserve"> only seals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 xml:space="preserve"> that feed on warm-blooded prey</w:t>
      </w:r>
      <w:r w:rsidR="005256A0">
        <w:rPr>
          <w:rFonts w:ascii="Comic Sans MS" w:hAnsi="Comic Sans MS"/>
          <w:color w:val="000000"/>
          <w:lang w:val="en"/>
        </w:rPr>
        <w:t xml:space="preserve"> including 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>smaller seals and penguins.</w:t>
      </w:r>
      <w:r w:rsidR="00B74B88" w:rsidRPr="00B74B88">
        <w:rPr>
          <w:rFonts w:ascii="Comic Sans MS" w:hAnsi="Comic Sans MS"/>
          <w:color w:val="000000"/>
          <w:sz w:val="24"/>
          <w:szCs w:val="24"/>
          <w:lang w:val="en"/>
        </w:rPr>
        <w:t xml:space="preserve"> </w:t>
      </w:r>
      <w:r w:rsidR="005256A0">
        <w:rPr>
          <w:rFonts w:ascii="Comic Sans MS" w:hAnsi="Comic Sans MS"/>
          <w:color w:val="000000"/>
          <w:lang w:val="en"/>
        </w:rPr>
        <w:t>L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>eopard</w:t>
      </w:r>
      <w:r w:rsidR="005256A0">
        <w:rPr>
          <w:rFonts w:ascii="Comic Sans MS" w:hAnsi="Comic Sans MS"/>
          <w:color w:val="000000"/>
          <w:lang w:val="en"/>
        </w:rPr>
        <w:t xml:space="preserve"> seals are kept warm in </w:t>
      </w:r>
      <w:r w:rsidR="00B74B88" w:rsidRPr="00B74B88">
        <w:rPr>
          <w:rFonts w:ascii="Comic Sans MS" w:hAnsi="Comic Sans MS"/>
          <w:color w:val="000000"/>
          <w:sz w:val="24"/>
          <w:szCs w:val="24"/>
          <w:lang w:val="en"/>
        </w:rPr>
        <w:t>freezing</w:t>
      </w:r>
      <w:r w:rsidR="005256A0">
        <w:rPr>
          <w:rFonts w:ascii="Comic Sans MS" w:hAnsi="Comic Sans MS"/>
          <w:color w:val="000000"/>
          <w:sz w:val="24"/>
          <w:szCs w:val="24"/>
          <w:lang w:val="en"/>
        </w:rPr>
        <w:t xml:space="preserve"> 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>waters b</w:t>
      </w:r>
      <w:r w:rsidR="005256A0">
        <w:rPr>
          <w:rFonts w:ascii="Comic Sans MS" w:hAnsi="Comic Sans MS"/>
          <w:color w:val="000000"/>
          <w:sz w:val="24"/>
          <w:szCs w:val="24"/>
          <w:lang w:val="en"/>
        </w:rPr>
        <w:t xml:space="preserve">y a thick layer of fat called </w:t>
      </w:r>
      <w:r w:rsidRPr="00B74B88">
        <w:rPr>
          <w:rFonts w:ascii="Comic Sans MS" w:hAnsi="Comic Sans MS"/>
          <w:color w:val="000000"/>
          <w:sz w:val="24"/>
          <w:szCs w:val="24"/>
          <w:lang w:val="en"/>
        </w:rPr>
        <w:t>blubber.</w:t>
      </w:r>
    </w:p>
    <w:p w:rsidR="005256A0" w:rsidRDefault="00BB2564" w:rsidP="005256A0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 xml:space="preserve">What </w:t>
      </w:r>
      <w:r w:rsidR="006F00E4">
        <w:rPr>
          <w:rFonts w:ascii="Comic Sans MS" w:hAnsi="Comic Sans MS"/>
          <w:color w:val="000000" w:themeColor="text1"/>
          <w:lang w:val="en"/>
        </w:rPr>
        <w:t>are leopard seals also known as?</w:t>
      </w:r>
    </w:p>
    <w:p w:rsidR="00BB2564" w:rsidRPr="005256A0" w:rsidRDefault="00BB2564" w:rsidP="005256A0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 w:rsidRPr="005256A0"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BB2564" w:rsidRDefault="00BB2564" w:rsidP="00BB2564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Where do leopard seals get their name from?</w:t>
      </w:r>
    </w:p>
    <w:p w:rsidR="00BB2564" w:rsidRDefault="00BB2564" w:rsidP="00BB2564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BB2564" w:rsidRDefault="006F00E4" w:rsidP="00BB2564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What do leopard seals weigh?</w:t>
      </w:r>
    </w:p>
    <w:p w:rsidR="006F00E4" w:rsidRDefault="006F00E4" w:rsidP="006F00E4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6F00E4" w:rsidRDefault="006F00E4" w:rsidP="006F00E4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Why do leopard seals always look like they are smiling?</w:t>
      </w:r>
    </w:p>
    <w:p w:rsidR="006F00E4" w:rsidRDefault="006F00E4" w:rsidP="006F00E4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6F00E4" w:rsidRDefault="006F00E4" w:rsidP="006F00E4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Why are leopard seals unique?</w:t>
      </w:r>
    </w:p>
    <w:p w:rsidR="006F00E4" w:rsidRDefault="006F00E4" w:rsidP="006F00E4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______________________________________________________________________________________________________________________________________</w:t>
      </w:r>
    </w:p>
    <w:p w:rsidR="005256A0" w:rsidRDefault="005256A0" w:rsidP="005256A0">
      <w:pPr>
        <w:pStyle w:val="NormalWeb"/>
        <w:numPr>
          <w:ilvl w:val="0"/>
          <w:numId w:val="1"/>
        </w:numPr>
        <w:shd w:val="clear" w:color="auto" w:fill="FFFFFF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What keeps leopard seals warm?</w:t>
      </w:r>
    </w:p>
    <w:p w:rsidR="005256A0" w:rsidRPr="00BB2564" w:rsidRDefault="005256A0" w:rsidP="00285A11">
      <w:pPr>
        <w:pStyle w:val="NormalWeb"/>
        <w:shd w:val="clear" w:color="auto" w:fill="FFFFFF"/>
        <w:ind w:left="360"/>
        <w:rPr>
          <w:rFonts w:ascii="Comic Sans MS" w:hAnsi="Comic Sans MS"/>
          <w:color w:val="000000" w:themeColor="text1"/>
          <w:lang w:val="en"/>
        </w:rPr>
      </w:pPr>
      <w:r>
        <w:rPr>
          <w:rFonts w:ascii="Comic Sans MS" w:hAnsi="Comic Sans MS"/>
          <w:color w:val="000000" w:themeColor="text1"/>
          <w:lang w:val="en"/>
        </w:rPr>
        <w:t>___________________________________________________________________</w:t>
      </w:r>
    </w:p>
    <w:sectPr w:rsidR="005256A0" w:rsidRPr="00BB2564" w:rsidSect="004E630F">
      <w:pgSz w:w="11906" w:h="16838"/>
      <w:pgMar w:top="720" w:right="720" w:bottom="720" w:left="720" w:header="708" w:footer="708" w:gutter="0"/>
      <w:pgBorders w:offsetFrom="page">
        <w:top w:val="single" w:sz="36" w:space="24" w:color="FFC000"/>
        <w:left w:val="single" w:sz="36" w:space="24" w:color="FFC000"/>
        <w:bottom w:val="single" w:sz="36" w:space="24" w:color="FFC000"/>
        <w:right w:val="single" w:sz="36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507B" w:rsidRDefault="0035507B" w:rsidP="0035507B">
      <w:pPr>
        <w:spacing w:after="0" w:line="240" w:lineRule="auto"/>
      </w:pPr>
      <w:r>
        <w:separator/>
      </w:r>
    </w:p>
  </w:endnote>
  <w:endnote w:type="continuationSeparator" w:id="0">
    <w:p w:rsidR="0035507B" w:rsidRDefault="0035507B" w:rsidP="003550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507B" w:rsidRDefault="0035507B" w:rsidP="0035507B">
      <w:pPr>
        <w:spacing w:after="0" w:line="240" w:lineRule="auto"/>
      </w:pPr>
      <w:r>
        <w:separator/>
      </w:r>
    </w:p>
  </w:footnote>
  <w:footnote w:type="continuationSeparator" w:id="0">
    <w:p w:rsidR="0035507B" w:rsidRDefault="0035507B" w:rsidP="003550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BC2D38"/>
    <w:multiLevelType w:val="hybridMultilevel"/>
    <w:tmpl w:val="D0B2D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0F"/>
    <w:rsid w:val="00285A11"/>
    <w:rsid w:val="0035507B"/>
    <w:rsid w:val="004E630F"/>
    <w:rsid w:val="005256A0"/>
    <w:rsid w:val="0061601D"/>
    <w:rsid w:val="006C4F2B"/>
    <w:rsid w:val="006F00E4"/>
    <w:rsid w:val="00867BBE"/>
    <w:rsid w:val="00B74B88"/>
    <w:rsid w:val="00BB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7375D"/>
  <w15:chartTrackingRefBased/>
  <w15:docId w15:val="{E9D56CA1-417B-42DB-92D1-DBEB4692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E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gkelc">
    <w:name w:val="hgkelc"/>
    <w:basedOn w:val="DefaultParagraphFont"/>
    <w:rsid w:val="004E630F"/>
  </w:style>
  <w:style w:type="paragraph" w:styleId="Header">
    <w:name w:val="header"/>
    <w:basedOn w:val="Normal"/>
    <w:link w:val="HeaderChar"/>
    <w:uiPriority w:val="99"/>
    <w:unhideWhenUsed/>
    <w:rsid w:val="00355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07B"/>
  </w:style>
  <w:style w:type="paragraph" w:styleId="Footer">
    <w:name w:val="footer"/>
    <w:basedOn w:val="Normal"/>
    <w:link w:val="FooterChar"/>
    <w:uiPriority w:val="99"/>
    <w:unhideWhenUsed/>
    <w:rsid w:val="003550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26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0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9985">
                  <w:marLeft w:val="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8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56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2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82029">
                  <w:marLeft w:val="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35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5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06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8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139039">
                  <w:marLeft w:val="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8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272838">
                  <w:marLeft w:val="0"/>
                  <w:marRight w:val="0"/>
                  <w:marTop w:val="0"/>
                  <w:marBottom w:val="9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6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72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bing.com/images/search?view=detailV2&amp;ccid=NpszRjOC&amp;id=3A5BCC0EE909DB910A1B266DF2E7561624539A84&amp;thid=OIP.NpszRjOCQLSjLGVyQLOmWAHaE6&amp;mediaurl=https%3a%2f%2fth.bing.com%2fth%2fid%2fR369b3346338240b4a32c657240b3a658%3frik%3dhJpTJBZW5%252fJtJg%26riu%3dhttp%253a%252f%252fjustfunfacts.com%252fwp-content%252fuploads%252f2015%252f12%252fleopard-seal-pup.jpg%26ehk%3dimXfIOVCXUokJwzTq4RdUhvVWskh1XbVuO3I4zmJKN4%253d%26risl%3d%26pid%3dImgRaw&amp;exph=499&amp;expw=751&amp;q=leopard+seals+images&amp;simid=607999823087013551&amp;ck=E0C9542BAB0212C9F1E41FBE7E02A6B7&amp;selectedIndex=85&amp;FORM=IRPRS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q=leopard+seals+images&amp;id=4E0A68ED1FDF2BD46B5BB43620759098B1E68100&amp;FORM=IQFRBA" TargetMode="Externa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ing.com/images/search?q=leopard+seals+images&amp;id=4E0A68ED1FDF2BD46B5B439532EF38B996A2756C&amp;FORM=IQFRB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ing.com/images/search?view=detailV2&amp;ccid=AurHVJKe&amp;id=E0262BCACAA97C6BD73D55ED6EAB0119E4CC6A98&amp;thid=OIP.AurHVJKeZN_zSZx_9dB0cwHaE8&amp;mediaurl=https%3a%2f%2f2.bp.blogspot.com%2f-LCSg1DeIX2I%2fT8Xcm2Myg5I%2fAAAAAAAAGWg%2fz54XTCTlvmg%2fs1600%2fleopard_seal_penguin.jpg&amp;exph=467&amp;expw=700&amp;q=leopard+seals+images&amp;simid=608042339001829232&amp;ck=9C3403BDFEAE37FDFC80B4A8C3DD8BEF&amp;selectedIndex=158&amp;FORM=IRPRST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q=leopard+seals+images&amp;id=4AF0478F71853F1BF1F44C16D3CFB351DDDED36B&amp;FORM=IQFRBA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703C038C</Template>
  <TotalTime>48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2021-02-01T10:21:00Z</dcterms:created>
  <dcterms:modified xsi:type="dcterms:W3CDTF">2021-02-01T11:13:00Z</dcterms:modified>
</cp:coreProperties>
</file>