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F07" w:rsidRDefault="00FD2F07" w:rsidP="00FD2F07">
      <w:pPr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68B22A6" wp14:editId="32BD120C">
            <wp:extent cx="1267691" cy="1004570"/>
            <wp:effectExtent l="0" t="0" r="8890" b="5080"/>
            <wp:docPr id="1" name="Picture 1" descr="Image result for Leopard Seals. Size: 150 x 105. Source: wildlifeanimalz.blogspot.com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05DBBCBC8" descr="Image result for Leopard Seals. Size: 150 x 105. Source: wildlifeanimalz.blogspot.com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58" cy="100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A6A24BD" wp14:editId="751019FC">
            <wp:extent cx="1420091" cy="1004570"/>
            <wp:effectExtent l="0" t="0" r="8890" b="5080"/>
            <wp:docPr id="2" name="Picture 2" descr="Image result for Leopard Seals. Size: 169 x 105. Source: www.naturettl.com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71BEE2B6" descr="Image result for Leopard Seals. Size: 169 x 105. Source: www.naturettl.com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521" cy="1009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5C1C2A6" wp14:editId="75551592">
            <wp:extent cx="1177636" cy="983615"/>
            <wp:effectExtent l="0" t="0" r="3810" b="6985"/>
            <wp:docPr id="3" name="Picture 3" descr="Image result for Leopard Seals. Size: 138 x 103. Source: wildlifeanimalz.blogspot.com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8495C0559" descr="Image result for Leopard Seals. Size: 138 x 103. Source: wildlifeanimalz.blogspot.com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239" cy="98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C2975E0" wp14:editId="3D9C0BAF">
            <wp:extent cx="1226127" cy="983615"/>
            <wp:effectExtent l="0" t="0" r="0" b="6985"/>
            <wp:docPr id="4" name="Picture 4" descr="Image result for leopard seals images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eopard seals image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016" cy="101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6791556" wp14:editId="0E345924">
            <wp:extent cx="1288415" cy="990041"/>
            <wp:effectExtent l="0" t="0" r="6985" b="635"/>
            <wp:docPr id="5" name="Picture 5" descr="Image result for leopard seals images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leopard seals images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053" cy="102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F07" w:rsidRPr="005256A0" w:rsidRDefault="00FD2F07" w:rsidP="00FD2F07">
      <w:pPr>
        <w:pBdr>
          <w:top w:val="single" w:sz="18" w:space="1" w:color="FF0000"/>
          <w:left w:val="single" w:sz="18" w:space="4" w:color="FF0000"/>
          <w:bottom w:val="single" w:sz="18" w:space="1" w:color="FF0000"/>
          <w:right w:val="single" w:sz="18" w:space="4" w:color="FF0000"/>
        </w:pBdr>
        <w:spacing w:after="0"/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5256A0">
        <w:rPr>
          <w:rFonts w:ascii="Comic Sans MS" w:hAnsi="Comic Sans MS"/>
          <w:b/>
          <w:color w:val="FF0000"/>
          <w:sz w:val="28"/>
          <w:szCs w:val="28"/>
          <w:u w:val="single"/>
        </w:rPr>
        <w:t>Leopard Seals</w:t>
      </w:r>
    </w:p>
    <w:p w:rsidR="00FD2F07" w:rsidRPr="00FD2F07" w:rsidRDefault="00FD2F07" w:rsidP="00FD2F07">
      <w:pPr>
        <w:pBdr>
          <w:top w:val="single" w:sz="18" w:space="1" w:color="FF0000"/>
          <w:left w:val="single" w:sz="18" w:space="4" w:color="FF0000"/>
          <w:bottom w:val="single" w:sz="18" w:space="1" w:color="FF0000"/>
          <w:right w:val="single" w:sz="18" w:space="4" w:color="FF0000"/>
        </w:pBdr>
        <w:spacing w:after="0"/>
        <w:rPr>
          <w:rFonts w:ascii="Comic Sans MS" w:hAnsi="Comic Sans MS"/>
          <w:sz w:val="28"/>
          <w:szCs w:val="28"/>
        </w:rPr>
      </w:pPr>
      <w:r w:rsidRPr="00FD2F07">
        <w:rPr>
          <w:rStyle w:val="hgkelc"/>
          <w:rFonts w:ascii="Comic Sans MS" w:hAnsi="Comic Sans MS" w:cs="Arial"/>
          <w:bCs/>
          <w:color w:val="202124"/>
          <w:sz w:val="28"/>
          <w:szCs w:val="28"/>
        </w:rPr>
        <w:t>Leopard seals</w:t>
      </w:r>
      <w:r>
        <w:rPr>
          <w:rStyle w:val="hgkelc"/>
          <w:rFonts w:ascii="Comic Sans MS" w:hAnsi="Comic Sans MS" w:cs="Arial"/>
          <w:color w:val="202124"/>
          <w:sz w:val="28"/>
          <w:szCs w:val="28"/>
        </w:rPr>
        <w:t xml:space="preserve"> </w:t>
      </w:r>
      <w:r w:rsidRPr="00FD2F07">
        <w:rPr>
          <w:rStyle w:val="hgkelc"/>
          <w:rFonts w:ascii="Comic Sans MS" w:hAnsi="Comic Sans MS" w:cs="Arial"/>
          <w:color w:val="202124"/>
          <w:sz w:val="28"/>
          <w:szCs w:val="28"/>
        </w:rPr>
        <w:t>get t</w:t>
      </w:r>
      <w:r w:rsidRPr="00FD2F07">
        <w:rPr>
          <w:rStyle w:val="hgkelc"/>
          <w:rFonts w:ascii="Comic Sans MS" w:hAnsi="Comic Sans MS" w:cs="Arial"/>
          <w:color w:val="202124"/>
          <w:sz w:val="28"/>
          <w:szCs w:val="28"/>
        </w:rPr>
        <w:t xml:space="preserve">heir name from the spotted grey skin that looks like the </w:t>
      </w:r>
      <w:r w:rsidRPr="00FD2F07">
        <w:rPr>
          <w:rStyle w:val="hgkelc"/>
          <w:rFonts w:ascii="Comic Sans MS" w:hAnsi="Comic Sans MS" w:cs="Arial"/>
          <w:bCs/>
          <w:color w:val="202124"/>
          <w:sz w:val="28"/>
          <w:szCs w:val="28"/>
        </w:rPr>
        <w:t>l</w:t>
      </w:r>
      <w:r w:rsidRPr="00FD2F07">
        <w:rPr>
          <w:rStyle w:val="hgkelc"/>
          <w:rFonts w:ascii="Comic Sans MS" w:hAnsi="Comic Sans MS" w:cs="Arial"/>
          <w:bCs/>
          <w:color w:val="202124"/>
          <w:sz w:val="28"/>
          <w:szCs w:val="28"/>
        </w:rPr>
        <w:t>eopard</w:t>
      </w:r>
      <w:r w:rsidRPr="00FD2F07">
        <w:rPr>
          <w:rStyle w:val="hgkelc"/>
          <w:rFonts w:ascii="Comic Sans MS" w:hAnsi="Comic Sans MS" w:cs="Arial"/>
          <w:color w:val="202124"/>
          <w:sz w:val="28"/>
          <w:szCs w:val="28"/>
        </w:rPr>
        <w:t xml:space="preserve"> cat. </w:t>
      </w:r>
      <w:r w:rsidRPr="00FD2F07">
        <w:rPr>
          <w:rStyle w:val="hgkelc"/>
          <w:rFonts w:ascii="Comic Sans MS" w:hAnsi="Comic Sans MS" w:cs="Arial"/>
          <w:color w:val="202124"/>
          <w:sz w:val="28"/>
          <w:szCs w:val="28"/>
        </w:rPr>
        <w:t xml:space="preserve">Leopard </w:t>
      </w:r>
      <w:r w:rsidRPr="00FD2F07">
        <w:rPr>
          <w:rFonts w:ascii="Comic Sans MS" w:hAnsi="Comic Sans MS"/>
          <w:color w:val="000000"/>
          <w:sz w:val="28"/>
          <w:szCs w:val="28"/>
          <w:lang w:val="en"/>
        </w:rPr>
        <w:t>seals are earless seals</w:t>
      </w:r>
      <w:r>
        <w:rPr>
          <w:rFonts w:ascii="Comic Sans MS" w:hAnsi="Comic Sans MS"/>
          <w:color w:val="000000"/>
          <w:sz w:val="28"/>
          <w:szCs w:val="28"/>
          <w:lang w:val="en"/>
        </w:rPr>
        <w:t xml:space="preserve">. They have </w:t>
      </w:r>
      <w:r w:rsidRPr="00FD2F07">
        <w:rPr>
          <w:rFonts w:ascii="Comic Sans MS" w:hAnsi="Comic Sans MS"/>
          <w:color w:val="000000"/>
          <w:sz w:val="28"/>
          <w:szCs w:val="28"/>
          <w:lang w:val="en"/>
        </w:rPr>
        <w:t>an ear canal on both sides of their head</w:t>
      </w:r>
      <w:r>
        <w:rPr>
          <w:rFonts w:ascii="Comic Sans MS" w:hAnsi="Comic Sans MS"/>
          <w:color w:val="000000"/>
          <w:sz w:val="28"/>
          <w:szCs w:val="28"/>
          <w:lang w:val="en"/>
        </w:rPr>
        <w:t xml:space="preserve"> and can hear as well as humans</w:t>
      </w:r>
      <w:bookmarkStart w:id="0" w:name="_GoBack"/>
      <w:bookmarkEnd w:id="0"/>
      <w:r w:rsidRPr="00FD2F07">
        <w:rPr>
          <w:rFonts w:ascii="Comic Sans MS" w:hAnsi="Comic Sans MS"/>
          <w:color w:val="000000"/>
          <w:sz w:val="28"/>
          <w:szCs w:val="28"/>
          <w:lang w:val="en"/>
        </w:rPr>
        <w:t xml:space="preserve">. Leopard seals </w:t>
      </w:r>
      <w:r w:rsidRPr="00FD2F07">
        <w:rPr>
          <w:rStyle w:val="hgkelc"/>
          <w:rFonts w:ascii="Comic Sans MS" w:hAnsi="Comic Sans MS" w:cs="Arial"/>
          <w:color w:val="202124"/>
          <w:sz w:val="28"/>
          <w:szCs w:val="28"/>
        </w:rPr>
        <w:t>can weigh between 200 and 600 kilograms</w:t>
      </w:r>
      <w:r>
        <w:rPr>
          <w:rStyle w:val="hgkelc"/>
          <w:rFonts w:ascii="Comic Sans MS" w:hAnsi="Comic Sans MS" w:cs="Arial"/>
          <w:color w:val="202124"/>
          <w:sz w:val="28"/>
          <w:szCs w:val="28"/>
        </w:rPr>
        <w:t xml:space="preserve">. </w:t>
      </w:r>
      <w:r w:rsidRPr="00FD2F07">
        <w:rPr>
          <w:rStyle w:val="hgkelc"/>
          <w:rFonts w:ascii="Comic Sans MS" w:hAnsi="Comic Sans MS" w:cs="Arial"/>
          <w:color w:val="202124"/>
          <w:sz w:val="28"/>
          <w:szCs w:val="28"/>
        </w:rPr>
        <w:t xml:space="preserve">The female leopard seal is slightly larger than the male. </w:t>
      </w:r>
      <w:r w:rsidRPr="00FD2F07">
        <w:rPr>
          <w:rStyle w:val="hgkelc"/>
          <w:rFonts w:ascii="Comic Sans MS" w:hAnsi="Comic Sans MS" w:cs="Arial"/>
          <w:bCs/>
          <w:color w:val="202124"/>
          <w:sz w:val="28"/>
          <w:szCs w:val="28"/>
        </w:rPr>
        <w:t>Leopard Seals</w:t>
      </w:r>
      <w:r w:rsidRPr="00FD2F07">
        <w:rPr>
          <w:rStyle w:val="hgkelc"/>
          <w:rFonts w:ascii="Comic Sans MS" w:hAnsi="Comic Sans MS" w:cs="Arial"/>
          <w:color w:val="202124"/>
          <w:sz w:val="28"/>
          <w:szCs w:val="28"/>
        </w:rPr>
        <w:t xml:space="preserve"> </w:t>
      </w:r>
      <w:r w:rsidRPr="00FD2F07">
        <w:rPr>
          <w:rFonts w:ascii="Comic Sans MS" w:hAnsi="Comic Sans MS" w:cs="Arial"/>
          <w:sz w:val="28"/>
          <w:szCs w:val="28"/>
          <w:lang w:val="en"/>
        </w:rPr>
        <w:t xml:space="preserve">always seem to be </w:t>
      </w:r>
      <w:r>
        <w:rPr>
          <w:rFonts w:ascii="Comic Sans MS" w:hAnsi="Comic Sans MS" w:cs="Arial"/>
          <w:sz w:val="28"/>
          <w:szCs w:val="28"/>
          <w:lang w:val="en"/>
        </w:rPr>
        <w:t>smiling because the edges of their</w:t>
      </w:r>
      <w:r w:rsidRPr="00FD2F07">
        <w:rPr>
          <w:rFonts w:ascii="Comic Sans MS" w:hAnsi="Comic Sans MS" w:cs="Arial"/>
          <w:sz w:val="28"/>
          <w:szCs w:val="28"/>
          <w:lang w:val="en"/>
        </w:rPr>
        <w:t xml:space="preserve"> mouth curl upward. </w:t>
      </w:r>
      <w:r w:rsidRPr="00FD2F07">
        <w:rPr>
          <w:rFonts w:ascii="Comic Sans MS" w:hAnsi="Comic Sans MS"/>
          <w:color w:val="000000"/>
          <w:sz w:val="28"/>
          <w:szCs w:val="28"/>
          <w:lang w:val="en"/>
        </w:rPr>
        <w:t>Leopard seals are unique because they are the only seals that feed on warm-blooded prey including smaller seals and penguins. Leopard seals are kept warm in freezing waters by a thick layer of fat called blubber.</w:t>
      </w:r>
    </w:p>
    <w:p w:rsidR="00FD2F07" w:rsidRDefault="00FD2F07" w:rsidP="00FD2F07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Where do leopard seals get their name from?</w:t>
      </w:r>
    </w:p>
    <w:p w:rsidR="00FD2F07" w:rsidRDefault="00FD2F07" w:rsidP="00FD2F07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______________________________________________________________________________________________________________________________________</w:t>
      </w:r>
    </w:p>
    <w:p w:rsidR="00FD2F07" w:rsidRDefault="00FD2F07" w:rsidP="00FD2F07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What do leopard seals weigh?</w:t>
      </w:r>
    </w:p>
    <w:p w:rsidR="00FD2F07" w:rsidRDefault="00FD2F07" w:rsidP="00FD2F07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______________________________________________________________________________________________________________________________________</w:t>
      </w:r>
    </w:p>
    <w:p w:rsidR="00FD2F07" w:rsidRDefault="00FD2F07" w:rsidP="00FD2F07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Is the male or female leopard seal the largest?</w:t>
      </w:r>
    </w:p>
    <w:p w:rsidR="00FD2F07" w:rsidRDefault="00FD2F07" w:rsidP="00FD2F07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______________________________________________________________________________________________________________________________________</w:t>
      </w:r>
    </w:p>
    <w:p w:rsidR="00FD2F07" w:rsidRDefault="00FD2F07" w:rsidP="00FD2F07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Why do leopard seals always look like they are smiling?</w:t>
      </w:r>
    </w:p>
    <w:p w:rsidR="00FD2F07" w:rsidRDefault="00FD2F07" w:rsidP="00FD2F07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______________________________________________________________________________________________________________________________________</w:t>
      </w:r>
    </w:p>
    <w:p w:rsidR="00FD2F07" w:rsidRDefault="00FD2F07" w:rsidP="00FD2F07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Why are leopard seals unique?</w:t>
      </w:r>
    </w:p>
    <w:p w:rsidR="00FD2F07" w:rsidRDefault="00FD2F07" w:rsidP="00FD2F07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______________________________________________________________________________________________________________________________________</w:t>
      </w:r>
    </w:p>
    <w:p w:rsidR="00FD2F07" w:rsidRDefault="00FD2F07" w:rsidP="00FD2F07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What keeps leopard seals warm?</w:t>
      </w:r>
    </w:p>
    <w:p w:rsidR="00FD2F07" w:rsidRPr="00FD2F07" w:rsidRDefault="00FD2F07" w:rsidP="00FD2F07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</w:t>
      </w: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</w:t>
      </w:r>
    </w:p>
    <w:sectPr w:rsidR="00FD2F07" w:rsidRPr="00FD2F07" w:rsidSect="004E630F">
      <w:pgSz w:w="11906" w:h="16838"/>
      <w:pgMar w:top="720" w:right="720" w:bottom="720" w:left="720" w:header="708" w:footer="708" w:gutter="0"/>
      <w:pgBorders w:offsetFrom="page">
        <w:top w:val="single" w:sz="36" w:space="24" w:color="FFC000"/>
        <w:left w:val="single" w:sz="36" w:space="24" w:color="FFC000"/>
        <w:bottom w:val="single" w:sz="36" w:space="24" w:color="FFC000"/>
        <w:right w:val="single" w:sz="36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BC2D38"/>
    <w:multiLevelType w:val="hybridMultilevel"/>
    <w:tmpl w:val="D0B2D4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F07"/>
    <w:rsid w:val="0061601D"/>
    <w:rsid w:val="00867BBE"/>
    <w:rsid w:val="00FD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4AB78"/>
  <w15:chartTrackingRefBased/>
  <w15:docId w15:val="{00CE178E-8C19-4B6A-828E-14CA8BF61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2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gkelc">
    <w:name w:val="hgkelc"/>
    <w:basedOn w:val="DefaultParagraphFont"/>
    <w:rsid w:val="00FD2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bing.com/images/search?view=detailV2&amp;ccid=AurHVJKe&amp;id=E0262BCACAA97C6BD73D55ED6EAB0119E4CC6A98&amp;thid=OIP.AurHVJKeZN_zSZx_9dB0cwHaE8&amp;mediaurl=https%3a%2f%2f2.bp.blogspot.com%2f-LCSg1DeIX2I%2fT8Xcm2Myg5I%2fAAAAAAAAGWg%2fz54XTCTlvmg%2fs1600%2fleopard_seal_penguin.jpg&amp;exph=467&amp;expw=700&amp;q=leopard+seals+images&amp;simid=608042339001829232&amp;ck=9C3403BDFEAE37FDFC80B4A8C3DD8BEF&amp;selectedIndex=158&amp;FORM=IRPRS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q=leopard+seals+images&amp;id=4AF0478F71853F1BF1F44C16D3CFB351DDDED36B&amp;FORM=IQFRBA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bing.com/images/search?view=detailV2&amp;ccid=NpszRjOC&amp;id=3A5BCC0EE909DB910A1B266DF2E7561624539A84&amp;thid=OIP.NpszRjOCQLSjLGVyQLOmWAHaE6&amp;mediaurl=https%3a%2f%2fth.bing.com%2fth%2fid%2fR369b3346338240b4a32c657240b3a658%3frik%3dhJpTJBZW5%252fJtJg%26riu%3dhttp%253a%252f%252fjustfunfacts.com%252fwp-content%252fuploads%252f2015%252f12%252fleopard-seal-pup.jpg%26ehk%3dimXfIOVCXUokJwzTq4RdUhvVWskh1XbVuO3I4zmJKN4%253d%26risl%3d%26pid%3dImgRaw&amp;exph=499&amp;expw=751&amp;q=leopard+seals+images&amp;simid=607999823087013551&amp;ck=E0C9542BAB0212C9F1E41FBE7E02A6B7&amp;selectedIndex=85&amp;FORM=IRPRST" TargetMode="External"/><Relationship Id="rId5" Type="http://schemas.openxmlformats.org/officeDocument/2006/relationships/hyperlink" Target="https://www.bing.com/images/search?q=leopard+seals+images&amp;id=4E0A68ED1FDF2BD46B5BB43620759098B1E68100&amp;FORM=IQFRBA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q=leopard+seals+images&amp;id=4E0A68ED1FDF2BD46B5B439532EF38B996A2756C&amp;FORM=IQFRBA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703C038C</Template>
  <TotalTime>10</TotalTime>
  <Pages>1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2021-02-01T11:09:00Z</dcterms:created>
  <dcterms:modified xsi:type="dcterms:W3CDTF">2021-02-01T11:19:00Z</dcterms:modified>
</cp:coreProperties>
</file>